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DFE" w:rsidRPr="007A174F" w:rsidRDefault="00330DFE" w:rsidP="00330DFE">
      <w:pPr>
        <w:shd w:val="clear" w:color="auto" w:fill="FFFFFF"/>
        <w:spacing w:after="0" w:line="240" w:lineRule="auto"/>
        <w:ind w:right="24"/>
        <w:rPr>
          <w:rFonts w:ascii="Times New Roman" w:hAnsi="Times New Roman" w:cs="Times New Roman"/>
          <w:b/>
          <w:bCs/>
          <w:color w:val="000000" w:themeColor="text1"/>
          <w:spacing w:val="1"/>
          <w:sz w:val="24"/>
          <w:szCs w:val="24"/>
        </w:rPr>
      </w:pPr>
    </w:p>
    <w:p w:rsidR="00330DFE" w:rsidRPr="007A174F" w:rsidRDefault="00330DFE" w:rsidP="00330D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30DFE" w:rsidRPr="007A174F" w:rsidRDefault="00330DFE" w:rsidP="00330D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Должностной регламент</w:t>
      </w:r>
    </w:p>
    <w:p w:rsidR="00330DFE" w:rsidRPr="007A174F" w:rsidRDefault="00330DFE" w:rsidP="00330D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</w:t>
      </w:r>
      <w:r w:rsidRPr="007A174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таршего специалиста 1 разряда отдела санитарного надзора </w:t>
      </w:r>
      <w:r w:rsidRPr="007A17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Управления по надзору в сфере защиты прав потребителей и благополучия человека по Республике Марий Эл</w:t>
      </w:r>
    </w:p>
    <w:p w:rsidR="00330DFE" w:rsidRPr="00EE3089" w:rsidRDefault="00330DFE" w:rsidP="00330DFE">
      <w:pPr>
        <w:pStyle w:val="aa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1.Общие положения</w:t>
      </w:r>
    </w:p>
    <w:p w:rsidR="00330DFE" w:rsidRPr="007A174F" w:rsidRDefault="00330DFE" w:rsidP="00330D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330DFE" w:rsidRPr="009979BB" w:rsidRDefault="00330DFE" w:rsidP="00330DFE">
      <w:pPr>
        <w:shd w:val="clear" w:color="auto" w:fill="FFFFFF"/>
        <w:spacing w:after="0" w:line="240" w:lineRule="auto"/>
        <w:ind w:left="43" w:firstLine="665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1.1. </w:t>
      </w:r>
      <w:r w:rsidRPr="009979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Должность федеральной государственной гражданской службы (далее </w:t>
      </w:r>
      <w:proofErr w:type="gramStart"/>
      <w:r w:rsidRPr="009979BB">
        <w:rPr>
          <w:rFonts w:ascii="Times New Roman" w:hAnsi="Times New Roman" w:cs="Times New Roman"/>
          <w:color w:val="000000" w:themeColor="text1"/>
          <w:sz w:val="24"/>
          <w:szCs w:val="24"/>
        </w:rPr>
        <w:t>–г</w:t>
      </w:r>
      <w:proofErr w:type="gramEnd"/>
      <w:r w:rsidRPr="009979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ражданская служба) </w:t>
      </w:r>
      <w:r w:rsidRPr="009979B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старшего специалиста 1 разряда  </w:t>
      </w:r>
      <w:r w:rsidRPr="009979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отдела санитарного надзора </w:t>
      </w:r>
      <w:r w:rsidRPr="009979B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Управления Федеральной службы по надзору в сфере защиты прав потребителей и благополучия человека по Республике Марий Эл (далее –</w:t>
      </w:r>
      <w:r w:rsidRPr="009979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979B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старший специалист 1 разряда </w:t>
      </w:r>
      <w:r w:rsidRPr="009979BB">
        <w:rPr>
          <w:rFonts w:ascii="Times New Roman" w:hAnsi="Times New Roman" w:cs="Times New Roman"/>
          <w:color w:val="000000" w:themeColor="text1"/>
          <w:sz w:val="24"/>
          <w:szCs w:val="24"/>
        </w:rPr>
        <w:t>отдела санитарного надзора</w:t>
      </w:r>
      <w:r w:rsidRPr="009979B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) </w:t>
      </w:r>
      <w:r w:rsidRPr="009979BB">
        <w:rPr>
          <w:rFonts w:ascii="Times New Roman" w:hAnsi="Times New Roman" w:cs="Times New Roman"/>
          <w:color w:val="000000" w:themeColor="text1"/>
          <w:sz w:val="24"/>
          <w:szCs w:val="24"/>
        </w:rPr>
        <w:t>относится к старшей  группе должностей категори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 «Обеспечивающие специалисты».</w:t>
      </w:r>
    </w:p>
    <w:p w:rsidR="00330DFE" w:rsidRPr="009979BB" w:rsidRDefault="00330DFE" w:rsidP="00330DFE">
      <w:pPr>
        <w:shd w:val="clear" w:color="auto" w:fill="FFFFFF"/>
        <w:spacing w:after="0" w:line="240" w:lineRule="auto"/>
        <w:ind w:left="29" w:firstLine="69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79BB">
        <w:rPr>
          <w:rFonts w:ascii="Times New Roman" w:hAnsi="Times New Roman" w:cs="Times New Roman"/>
          <w:color w:val="000000" w:themeColor="text1"/>
          <w:sz w:val="24"/>
          <w:szCs w:val="24"/>
        </w:rPr>
        <w:t>Регистрационный номер (код) должности 11-4-4-063.</w:t>
      </w:r>
    </w:p>
    <w:p w:rsidR="00330DFE" w:rsidRPr="009979BB" w:rsidRDefault="00330DFE" w:rsidP="00330DFE">
      <w:pPr>
        <w:tabs>
          <w:tab w:val="left" w:pos="851"/>
          <w:tab w:val="left" w:pos="1276"/>
          <w:tab w:val="left" w:pos="1418"/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79BB">
        <w:rPr>
          <w:rFonts w:ascii="Times New Roman" w:hAnsi="Times New Roman" w:cs="Times New Roman"/>
          <w:color w:val="000000" w:themeColor="text1"/>
          <w:sz w:val="24"/>
          <w:szCs w:val="24"/>
        </w:rPr>
        <w:t>1.2. Область профессиональной служебной деятельности государственного гражданского служащего (далее – гражданский служащий): Регулирование здравоохранения и санитарно-эпидемиологического благополучия.</w:t>
      </w:r>
    </w:p>
    <w:p w:rsidR="00330DFE" w:rsidRPr="009979BB" w:rsidRDefault="00330DFE" w:rsidP="00330DFE">
      <w:pPr>
        <w:tabs>
          <w:tab w:val="left" w:pos="851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79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1.3. Вид профессиональной служебной деятельности гражданского служащего: Обеспечение санитарного благополучия населения. </w:t>
      </w:r>
    </w:p>
    <w:p w:rsidR="00330DFE" w:rsidRPr="009979BB" w:rsidRDefault="00330DFE" w:rsidP="00330DFE">
      <w:pPr>
        <w:tabs>
          <w:tab w:val="left" w:pos="851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79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1.4. </w:t>
      </w:r>
      <w:r w:rsidRPr="009979B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Старший специалист 1 разряда</w:t>
      </w:r>
      <w:r w:rsidRPr="009979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назначается на должность приказом руководителя  Управления с одновременным заключением служебного контракта на прохождение государственной службы. Освобождение от должности осуществляется также руководителем  Управления с одновременным расторжением служебного контракта на прохождение государственной службы.</w:t>
      </w:r>
      <w:r w:rsidRPr="009979BB">
        <w:rPr>
          <w:rFonts w:ascii="Times New Roman" w:hAnsi="Times New Roman" w:cs="Times New Roman"/>
          <w:color w:val="000000" w:themeColor="text1"/>
          <w:spacing w:val="3"/>
          <w:sz w:val="24"/>
          <w:szCs w:val="24"/>
        </w:rPr>
        <w:t xml:space="preserve"> Замещение должности </w:t>
      </w:r>
      <w:r w:rsidRPr="009979B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ведущего специалиста </w:t>
      </w:r>
      <w:proofErr w:type="gramStart"/>
      <w:r w:rsidRPr="009979B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-э</w:t>
      </w:r>
      <w:proofErr w:type="gramEnd"/>
      <w:r w:rsidRPr="009979B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ксперта </w:t>
      </w:r>
      <w:r>
        <w:rPr>
          <w:rFonts w:ascii="Times New Roman" w:hAnsi="Times New Roman" w:cs="Times New Roman"/>
          <w:color w:val="000000" w:themeColor="text1"/>
          <w:spacing w:val="3"/>
          <w:sz w:val="24"/>
          <w:szCs w:val="24"/>
        </w:rPr>
        <w:t>о</w:t>
      </w:r>
      <w:r w:rsidRPr="009979BB">
        <w:rPr>
          <w:rFonts w:ascii="Times New Roman" w:hAnsi="Times New Roman" w:cs="Times New Roman"/>
          <w:color w:val="000000" w:themeColor="text1"/>
          <w:spacing w:val="3"/>
          <w:sz w:val="24"/>
          <w:szCs w:val="24"/>
        </w:rPr>
        <w:t>тдела осуществляется по результатам конкурса.</w:t>
      </w:r>
      <w:r w:rsidRPr="009979B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330DFE" w:rsidRPr="009979BB" w:rsidRDefault="00330DFE" w:rsidP="00330DFE">
      <w:pPr>
        <w:spacing w:after="0" w:line="240" w:lineRule="auto"/>
        <w:ind w:firstLine="691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979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1.5. </w:t>
      </w:r>
      <w:proofErr w:type="gramStart"/>
      <w:r w:rsidRPr="009979B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Старший специалист 1 разряда отдела непосредственно подчиняется начальнику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</w:t>
      </w:r>
      <w:r w:rsidRPr="009979B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тдела, заместителю начальника отдела, курирующему данное направление работы, руководителю Управления Роспотребнадзора по Республике Марий Эл (далее</w:t>
      </w:r>
      <w:proofErr w:type="gramEnd"/>
      <w:r w:rsidRPr="009979B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gramStart"/>
      <w:r w:rsidRPr="009979B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Управление), заместителю руководителя Управления, курирующему данное направление работы.</w:t>
      </w:r>
      <w:proofErr w:type="gramEnd"/>
    </w:p>
    <w:p w:rsidR="00330DFE" w:rsidRDefault="00330DFE" w:rsidP="00330DFE">
      <w:pPr>
        <w:tabs>
          <w:tab w:val="left" w:pos="851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79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1.6. В период временного отсутствия </w:t>
      </w:r>
      <w:r w:rsidRPr="009979B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старшего специалиста 1 разряда</w:t>
      </w:r>
      <w:r w:rsidRPr="009979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Управления исполнение его должностных обязанностей возлагается на другого гражданского служащего, замещающего должность </w:t>
      </w:r>
      <w:r w:rsidRPr="009979B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специалиста 1 разряда или иную должность</w:t>
      </w:r>
      <w:r w:rsidRPr="009979B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330DFE" w:rsidRPr="009979BB" w:rsidRDefault="00330DFE" w:rsidP="00330DFE">
      <w:pPr>
        <w:tabs>
          <w:tab w:val="left" w:pos="851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30DFE" w:rsidRPr="00DF59BD" w:rsidRDefault="00330DFE" w:rsidP="00330DFE">
      <w:pPr>
        <w:shd w:val="clear" w:color="auto" w:fill="FFFFFF"/>
        <w:spacing w:after="0" w:line="240" w:lineRule="auto"/>
        <w:ind w:left="120" w:firstLine="691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DF59B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t>II</w:t>
      </w:r>
      <w:r w:rsidRPr="00DF59B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. Квалификационные требования для замещения должности гражданской службы</w:t>
      </w:r>
    </w:p>
    <w:p w:rsidR="00330DFE" w:rsidRDefault="00330DFE" w:rsidP="00330DFE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30DFE" w:rsidRPr="008625CA" w:rsidRDefault="00330DFE" w:rsidP="00330DFE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Для замещения должности </w:t>
      </w:r>
      <w:r>
        <w:rPr>
          <w:rFonts w:ascii="Times New Roman" w:hAnsi="Times New Roman" w:cs="Times New Roman"/>
          <w:color w:val="000000"/>
          <w:sz w:val="24"/>
          <w:szCs w:val="24"/>
        </w:rPr>
        <w:t>старшего специалиста 1 разряда</w:t>
      </w:r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 отдела санитарного надзора устанавливаются квалификационные требования, включающие базовые и профессионально - функциональные квалификационные требования.</w:t>
      </w:r>
    </w:p>
    <w:p w:rsidR="00330DFE" w:rsidRPr="008625CA" w:rsidRDefault="00330DFE" w:rsidP="00330DF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2.1. Базовые квалификационные требования:</w:t>
      </w:r>
    </w:p>
    <w:p w:rsidR="00330DFE" w:rsidRPr="008625CA" w:rsidRDefault="00330DFE" w:rsidP="00330DF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2.1.1. </w:t>
      </w:r>
      <w:proofErr w:type="gramStart"/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Гражданский служащий, замещающий должность </w:t>
      </w:r>
      <w:r>
        <w:rPr>
          <w:rFonts w:ascii="Times New Roman" w:hAnsi="Times New Roman" w:cs="Times New Roman"/>
          <w:color w:val="000000"/>
          <w:sz w:val="24"/>
          <w:szCs w:val="24"/>
        </w:rPr>
        <w:t>старшего специалиста 1 разряда</w:t>
      </w:r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 отдела санитарного надзора, должен иметь </w:t>
      </w: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среднее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медицинское или юридическое образование, или образование соответствующее направлению деятельности отдела</w:t>
      </w:r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 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указанной специальности и направлению подготовки.</w:t>
      </w:r>
      <w:proofErr w:type="gramEnd"/>
    </w:p>
    <w:p w:rsidR="00330DFE" w:rsidRPr="008625CA" w:rsidRDefault="00330DFE" w:rsidP="00330DF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2.1.2. Для замещения должности </w:t>
      </w:r>
      <w:r>
        <w:rPr>
          <w:rFonts w:ascii="Times New Roman" w:hAnsi="Times New Roman" w:cs="Times New Roman"/>
          <w:color w:val="000000"/>
          <w:sz w:val="24"/>
          <w:szCs w:val="24"/>
        </w:rPr>
        <w:t>старшего специалиста 1 разряда</w:t>
      </w:r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 отдела санитарного надзора стажа государственной гражданской службы или работы по специальности, направлению подготовки, не установлено. </w:t>
      </w:r>
    </w:p>
    <w:p w:rsidR="00330DFE" w:rsidRPr="008625CA" w:rsidRDefault="00330DFE" w:rsidP="00330DF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lastRenderedPageBreak/>
        <w:t>2.1.3. Базовые знания:</w:t>
      </w:r>
    </w:p>
    <w:p w:rsidR="00330DFE" w:rsidRPr="008625CA" w:rsidRDefault="00330DFE" w:rsidP="00330DFE">
      <w:pPr>
        <w:pStyle w:val="ab"/>
        <w:ind w:firstLine="709"/>
        <w:jc w:val="both"/>
        <w:rPr>
          <w:rFonts w:ascii="Times New Roman" w:hAnsi="Times New Roman" w:cs="Times New Roman"/>
          <w:color w:val="000000"/>
        </w:rPr>
      </w:pPr>
      <w:r w:rsidRPr="008625CA">
        <w:rPr>
          <w:rFonts w:ascii="Times New Roman" w:hAnsi="Times New Roman" w:cs="Times New Roman"/>
          <w:color w:val="000000"/>
        </w:rPr>
        <w:t>- знание государственного языка Российской Федерации (русского языка);</w:t>
      </w:r>
    </w:p>
    <w:p w:rsidR="00330DFE" w:rsidRPr="008625CA" w:rsidRDefault="00330DFE" w:rsidP="00330DFE">
      <w:pPr>
        <w:pStyle w:val="ab"/>
        <w:ind w:firstLine="709"/>
        <w:jc w:val="both"/>
        <w:rPr>
          <w:rFonts w:ascii="Times New Roman" w:hAnsi="Times New Roman" w:cs="Times New Roman"/>
          <w:color w:val="000000"/>
        </w:rPr>
      </w:pPr>
      <w:r w:rsidRPr="008625CA">
        <w:rPr>
          <w:rFonts w:ascii="Times New Roman" w:hAnsi="Times New Roman" w:cs="Times New Roman"/>
          <w:color w:val="000000"/>
        </w:rPr>
        <w:t xml:space="preserve">- знания основ </w:t>
      </w:r>
      <w:r w:rsidRPr="008625CA">
        <w:rPr>
          <w:rStyle w:val="a5"/>
          <w:rFonts w:ascii="Times New Roman" w:hAnsi="Times New Roman" w:cs="Times New Roman"/>
          <w:color w:val="000000"/>
        </w:rPr>
        <w:t>Конституции</w:t>
      </w:r>
      <w:r w:rsidRPr="008625CA">
        <w:rPr>
          <w:rFonts w:ascii="Times New Roman" w:hAnsi="Times New Roman" w:cs="Times New Roman"/>
          <w:color w:val="000000"/>
        </w:rPr>
        <w:t xml:space="preserve"> Российской Федерации, </w:t>
      </w:r>
      <w:r w:rsidRPr="008625CA">
        <w:rPr>
          <w:rStyle w:val="a5"/>
          <w:rFonts w:ascii="Times New Roman" w:hAnsi="Times New Roman" w:cs="Times New Roman"/>
          <w:color w:val="000000"/>
        </w:rPr>
        <w:t xml:space="preserve">законодательства </w:t>
      </w:r>
      <w:r w:rsidRPr="008625CA">
        <w:rPr>
          <w:rFonts w:ascii="Times New Roman" w:hAnsi="Times New Roman" w:cs="Times New Roman"/>
          <w:color w:val="000000"/>
        </w:rPr>
        <w:t xml:space="preserve">Российской Федерации о государственной гражданской службе Российской Федерации, </w:t>
      </w:r>
      <w:r w:rsidRPr="008625CA">
        <w:rPr>
          <w:rStyle w:val="a5"/>
          <w:rFonts w:ascii="Times New Roman" w:hAnsi="Times New Roman" w:cs="Times New Roman"/>
          <w:color w:val="000000"/>
        </w:rPr>
        <w:t>законодательства</w:t>
      </w:r>
      <w:r w:rsidRPr="008625CA">
        <w:rPr>
          <w:rFonts w:ascii="Times New Roman" w:hAnsi="Times New Roman" w:cs="Times New Roman"/>
          <w:color w:val="000000"/>
        </w:rPr>
        <w:t xml:space="preserve"> Российской Федерации о противодействии коррупции;</w:t>
      </w:r>
    </w:p>
    <w:p w:rsidR="00330DFE" w:rsidRPr="008625CA" w:rsidRDefault="00330DFE" w:rsidP="00330DFE">
      <w:pPr>
        <w:pStyle w:val="ab"/>
        <w:ind w:firstLine="709"/>
        <w:jc w:val="both"/>
        <w:rPr>
          <w:rFonts w:ascii="Times New Roman" w:hAnsi="Times New Roman" w:cs="Times New Roman"/>
          <w:color w:val="000000"/>
        </w:rPr>
      </w:pPr>
      <w:r w:rsidRPr="008625CA">
        <w:rPr>
          <w:rFonts w:ascii="Times New Roman" w:hAnsi="Times New Roman" w:cs="Times New Roman"/>
          <w:color w:val="000000"/>
        </w:rPr>
        <w:t>- знания в области информационно-коммуникационных технологий, которые включают: знание основ информационной безопасности и защиты информации, знание основных положений законодательства о персональных данных, знание общих принципов функционирования системы электронного документооборота, знание основных положений законодательства об электронной подписи, знания и умения по применению персонального компьютера.</w:t>
      </w:r>
    </w:p>
    <w:p w:rsidR="00330DFE" w:rsidRPr="008625CA" w:rsidRDefault="00330DFE" w:rsidP="00330DF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2.1.4. Базовые умения:</w:t>
      </w:r>
    </w:p>
    <w:p w:rsidR="00330DFE" w:rsidRPr="008625CA" w:rsidRDefault="00330DFE" w:rsidP="00330DF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- соблюдать этику делового общения;</w:t>
      </w:r>
    </w:p>
    <w:p w:rsidR="00330DFE" w:rsidRPr="008625CA" w:rsidRDefault="00330DFE" w:rsidP="00330DF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- системно,  планировать и рационально использовать служебное время;</w:t>
      </w:r>
    </w:p>
    <w:p w:rsidR="00330DFE" w:rsidRPr="008625CA" w:rsidRDefault="00330DFE" w:rsidP="00330DF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-коммуникативные умения;</w:t>
      </w:r>
    </w:p>
    <w:p w:rsidR="00330DFE" w:rsidRPr="008625CA" w:rsidRDefault="00330DFE" w:rsidP="00330DF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-умение совершенствовать свой профессиональный уровень;</w:t>
      </w:r>
    </w:p>
    <w:p w:rsidR="00330DFE" w:rsidRPr="008625CA" w:rsidRDefault="00330DFE" w:rsidP="00330DF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- умения в области информационно-коммуникационных технологий;</w:t>
      </w:r>
    </w:p>
    <w:p w:rsidR="00330DFE" w:rsidRPr="008625CA" w:rsidRDefault="00330DFE" w:rsidP="00330DF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-умение мыслить системно (стратегически)</w:t>
      </w:r>
      <w:proofErr w:type="gramStart"/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 ;</w:t>
      </w:r>
      <w:proofErr w:type="gramEnd"/>
    </w:p>
    <w:p w:rsidR="00330DFE" w:rsidRPr="008625CA" w:rsidRDefault="00330DFE" w:rsidP="00330DF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-умение управлять изменениями.</w:t>
      </w:r>
    </w:p>
    <w:p w:rsidR="00330DFE" w:rsidRPr="008625CA" w:rsidRDefault="00330DFE" w:rsidP="00330DF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2.2. Профессионально-функциональные квалификационные требования:</w:t>
      </w:r>
    </w:p>
    <w:p w:rsidR="00330DFE" w:rsidRPr="008625CA" w:rsidRDefault="00330DFE" w:rsidP="00330DFE">
      <w:pPr>
        <w:pStyle w:val="Default"/>
        <w:ind w:firstLine="567"/>
        <w:jc w:val="both"/>
      </w:pPr>
      <w:r w:rsidRPr="008625CA">
        <w:t xml:space="preserve">2.2.1. Гражданский служащий, замещающий должность </w:t>
      </w:r>
      <w:r>
        <w:t>старшего специалиста 1 разряда</w:t>
      </w:r>
      <w:r w:rsidRPr="008625CA">
        <w:t xml:space="preserve"> отдела санитарного надзора, должен обладать следующими профессиональными знаниями в сфере законодательства Российской Федерации: </w:t>
      </w:r>
    </w:p>
    <w:p w:rsidR="00330DFE" w:rsidRPr="008625CA" w:rsidRDefault="00330DFE" w:rsidP="00330DFE">
      <w:pPr>
        <w:pStyle w:val="ad"/>
        <w:shd w:val="clear" w:color="auto" w:fill="auto"/>
        <w:tabs>
          <w:tab w:val="left" w:pos="0"/>
          <w:tab w:val="left" w:pos="2754"/>
          <w:tab w:val="left" w:pos="4463"/>
          <w:tab w:val="left" w:pos="6110"/>
          <w:tab w:val="left" w:pos="6858"/>
        </w:tabs>
        <w:ind w:firstLine="567"/>
        <w:rPr>
          <w:color w:val="000000"/>
        </w:rPr>
      </w:pPr>
      <w:r w:rsidRPr="008625CA">
        <w:rPr>
          <w:color w:val="000000"/>
        </w:rPr>
        <w:t>Кодекс Российской Федерации об административных  правонарушениях;</w:t>
      </w:r>
    </w:p>
    <w:p w:rsidR="00330DFE" w:rsidRPr="008625CA" w:rsidRDefault="00330DFE" w:rsidP="00330DFE">
      <w:pPr>
        <w:pStyle w:val="ad"/>
        <w:shd w:val="clear" w:color="auto" w:fill="auto"/>
        <w:tabs>
          <w:tab w:val="left" w:pos="1478"/>
        </w:tabs>
        <w:ind w:firstLine="567"/>
        <w:rPr>
          <w:color w:val="000000"/>
        </w:rPr>
      </w:pPr>
      <w:r w:rsidRPr="008625CA">
        <w:rPr>
          <w:color w:val="000000"/>
        </w:rPr>
        <w:t>Федеральный закон от 24 июня 1998 г. № 89-ФЗ «Об отходах производства и потребления»;</w:t>
      </w:r>
    </w:p>
    <w:p w:rsidR="00330DFE" w:rsidRPr="008625CA" w:rsidRDefault="00330DFE" w:rsidP="00330DFE">
      <w:pPr>
        <w:pStyle w:val="ad"/>
        <w:shd w:val="clear" w:color="auto" w:fill="auto"/>
        <w:tabs>
          <w:tab w:val="left" w:pos="1478"/>
          <w:tab w:val="left" w:pos="4655"/>
        </w:tabs>
        <w:ind w:firstLine="567"/>
        <w:rPr>
          <w:color w:val="000000"/>
        </w:rPr>
      </w:pPr>
      <w:r w:rsidRPr="008625CA">
        <w:rPr>
          <w:color w:val="000000"/>
        </w:rPr>
        <w:t>Федеральный закон от 17 сентября 1998 г. № 157-ФЗ «Об иммунопрофилактике инфекционных болезней»;</w:t>
      </w:r>
    </w:p>
    <w:p w:rsidR="00330DFE" w:rsidRPr="008625CA" w:rsidRDefault="00330DFE" w:rsidP="00330DFE">
      <w:pPr>
        <w:pStyle w:val="ad"/>
        <w:shd w:val="clear" w:color="auto" w:fill="auto"/>
        <w:ind w:firstLine="567"/>
        <w:rPr>
          <w:color w:val="000000"/>
        </w:rPr>
      </w:pPr>
      <w:r w:rsidRPr="008625CA">
        <w:rPr>
          <w:color w:val="000000"/>
        </w:rPr>
        <w:t>Федеральный закон от 30 марта 1999 г. № 52-ФЗ «О санитарно-эпидемиологическом благополучии населения»;</w:t>
      </w:r>
    </w:p>
    <w:p w:rsidR="00330DFE" w:rsidRPr="008625CA" w:rsidRDefault="00330DFE" w:rsidP="00330DFE">
      <w:pPr>
        <w:pStyle w:val="ad"/>
        <w:shd w:val="clear" w:color="auto" w:fill="auto"/>
        <w:ind w:firstLine="567"/>
        <w:rPr>
          <w:color w:val="000000"/>
        </w:rPr>
      </w:pPr>
      <w:r w:rsidRPr="008625CA">
        <w:rPr>
          <w:color w:val="000000"/>
        </w:rPr>
        <w:t>Федеральный закон от 2 января 2000 г. № 29-ФЗ «О качестве и безопасности пищевых продуктов»;</w:t>
      </w:r>
    </w:p>
    <w:p w:rsidR="00330DFE" w:rsidRPr="008625CA" w:rsidRDefault="00330DFE" w:rsidP="00330DFE">
      <w:pPr>
        <w:pStyle w:val="ad"/>
        <w:shd w:val="clear" w:color="auto" w:fill="auto"/>
        <w:ind w:firstLine="567"/>
        <w:rPr>
          <w:color w:val="000000"/>
        </w:rPr>
      </w:pPr>
      <w:r w:rsidRPr="008625CA">
        <w:rPr>
          <w:color w:val="000000"/>
        </w:rPr>
        <w:t>Федеральный закон от 27 декабря 2002 г. № 184-ФЗ «О техническом регулировании»;</w:t>
      </w:r>
    </w:p>
    <w:p w:rsidR="00330DFE" w:rsidRPr="008625CA" w:rsidRDefault="00330DFE" w:rsidP="00330DFE">
      <w:pPr>
        <w:pStyle w:val="ad"/>
        <w:shd w:val="clear" w:color="auto" w:fill="auto"/>
        <w:ind w:firstLine="567"/>
        <w:rPr>
          <w:color w:val="000000"/>
        </w:rPr>
      </w:pPr>
      <w:r w:rsidRPr="008625CA">
        <w:rPr>
          <w:color w:val="000000"/>
        </w:rPr>
        <w:t>Федеральный закон от 26 декабря 2008 г.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330DFE" w:rsidRPr="008625CA" w:rsidRDefault="00330DFE" w:rsidP="00330DFE">
      <w:pPr>
        <w:pStyle w:val="ad"/>
        <w:shd w:val="clear" w:color="auto" w:fill="auto"/>
        <w:tabs>
          <w:tab w:val="left" w:pos="4300"/>
          <w:tab w:val="left" w:pos="4934"/>
          <w:tab w:val="left" w:pos="5457"/>
          <w:tab w:val="left" w:pos="6671"/>
          <w:tab w:val="left" w:pos="7780"/>
        </w:tabs>
        <w:ind w:firstLine="567"/>
        <w:rPr>
          <w:color w:val="000000"/>
        </w:rPr>
      </w:pPr>
      <w:r w:rsidRPr="008625CA">
        <w:rPr>
          <w:color w:val="000000"/>
        </w:rPr>
        <w:t>Федеральный закон от 7декабря</w:t>
      </w:r>
      <w:r w:rsidRPr="008625CA">
        <w:rPr>
          <w:color w:val="000000"/>
        </w:rPr>
        <w:tab/>
        <w:t>2011 г. № 416-ФЗ «О водоснабжении и водоотведении»;</w:t>
      </w:r>
    </w:p>
    <w:p w:rsidR="00330DFE" w:rsidRPr="008625CA" w:rsidRDefault="00330DFE" w:rsidP="00330DFE">
      <w:pPr>
        <w:pStyle w:val="ad"/>
        <w:shd w:val="clear" w:color="auto" w:fill="auto"/>
        <w:ind w:firstLine="567"/>
        <w:rPr>
          <w:color w:val="000000"/>
        </w:rPr>
      </w:pPr>
      <w:r w:rsidRPr="008625CA">
        <w:rPr>
          <w:color w:val="000000"/>
        </w:rPr>
        <w:t>Федеральный закон от 23 февраля 2013 г. № 15-ФЗ «Об охране здоровья граждан от воздействия окружающего табачного дыма и последствий потребления табака»;</w:t>
      </w:r>
    </w:p>
    <w:p w:rsidR="00330DFE" w:rsidRPr="008625CA" w:rsidRDefault="00330DFE" w:rsidP="00330DFE">
      <w:pPr>
        <w:pStyle w:val="ad"/>
        <w:shd w:val="clear" w:color="auto" w:fill="auto"/>
        <w:tabs>
          <w:tab w:val="left" w:pos="1406"/>
        </w:tabs>
        <w:ind w:firstLine="567"/>
        <w:rPr>
          <w:color w:val="000000"/>
        </w:rPr>
      </w:pPr>
      <w:r w:rsidRPr="008625CA">
        <w:rPr>
          <w:color w:val="000000"/>
        </w:rPr>
        <w:t>Трудовой кодекс Российской Федерации (статья 213, раздел Х, глава 57);</w:t>
      </w:r>
    </w:p>
    <w:p w:rsidR="00330DFE" w:rsidRPr="008625CA" w:rsidRDefault="00330DFE" w:rsidP="00330DFE">
      <w:pPr>
        <w:pStyle w:val="ad"/>
        <w:shd w:val="clear" w:color="auto" w:fill="auto"/>
        <w:tabs>
          <w:tab w:val="left" w:pos="1517"/>
        </w:tabs>
        <w:ind w:firstLine="567"/>
        <w:rPr>
          <w:color w:val="000000"/>
        </w:rPr>
      </w:pPr>
      <w:r w:rsidRPr="008625CA">
        <w:rPr>
          <w:color w:val="000000"/>
        </w:rPr>
        <w:t>Градостроительный кодекс Российской Федерации;</w:t>
      </w:r>
    </w:p>
    <w:p w:rsidR="00330DFE" w:rsidRPr="008625CA" w:rsidRDefault="00330DFE" w:rsidP="00330DFE">
      <w:pPr>
        <w:pStyle w:val="ad"/>
        <w:shd w:val="clear" w:color="auto" w:fill="auto"/>
        <w:tabs>
          <w:tab w:val="left" w:pos="1517"/>
        </w:tabs>
        <w:ind w:firstLine="567"/>
        <w:rPr>
          <w:color w:val="000000"/>
        </w:rPr>
      </w:pPr>
      <w:r w:rsidRPr="008625CA">
        <w:rPr>
          <w:color w:val="000000"/>
        </w:rPr>
        <w:t>Водный кодекс Российской Федерации;</w:t>
      </w:r>
    </w:p>
    <w:p w:rsidR="00330DFE" w:rsidRPr="008625CA" w:rsidRDefault="00330DFE" w:rsidP="00330DFE">
      <w:pPr>
        <w:pStyle w:val="ad"/>
        <w:shd w:val="clear" w:color="auto" w:fill="auto"/>
        <w:tabs>
          <w:tab w:val="left" w:pos="1416"/>
        </w:tabs>
        <w:ind w:firstLine="567"/>
        <w:rPr>
          <w:color w:val="000000"/>
        </w:rPr>
      </w:pPr>
      <w:r w:rsidRPr="008625CA">
        <w:rPr>
          <w:color w:val="000000"/>
        </w:rPr>
        <w:t>Федеральный закон от 9 января1996 г. № 3-ФЗ «О радиационной безопасности населения»;</w:t>
      </w:r>
    </w:p>
    <w:p w:rsidR="00330DFE" w:rsidRPr="008625CA" w:rsidRDefault="00330DFE" w:rsidP="00330DFE">
      <w:pPr>
        <w:pStyle w:val="ad"/>
        <w:shd w:val="clear" w:color="auto" w:fill="auto"/>
        <w:tabs>
          <w:tab w:val="left" w:pos="1416"/>
        </w:tabs>
        <w:ind w:firstLine="567"/>
        <w:rPr>
          <w:color w:val="000000"/>
        </w:rPr>
      </w:pPr>
      <w:r w:rsidRPr="008625CA">
        <w:rPr>
          <w:color w:val="000000"/>
        </w:rPr>
        <w:t>Федеральный закон от 4 мая 1999 г. № 96-ФЗ «Об охране атмосферного воздуха»;</w:t>
      </w:r>
    </w:p>
    <w:p w:rsidR="00330DFE" w:rsidRPr="008625CA" w:rsidRDefault="00330DFE" w:rsidP="00330DFE">
      <w:pPr>
        <w:pStyle w:val="ad"/>
        <w:shd w:val="clear" w:color="auto" w:fill="auto"/>
        <w:tabs>
          <w:tab w:val="left" w:pos="1416"/>
        </w:tabs>
        <w:ind w:firstLine="567"/>
        <w:rPr>
          <w:color w:val="000000"/>
        </w:rPr>
      </w:pPr>
      <w:r w:rsidRPr="008625CA">
        <w:rPr>
          <w:color w:val="000000"/>
        </w:rPr>
        <w:t>Федеральный закон от 10 января 2002 г. № 7-ФЗ «Об охране окружающей среды»;</w:t>
      </w:r>
    </w:p>
    <w:p w:rsidR="00330DFE" w:rsidRPr="008625CA" w:rsidRDefault="00330DFE" w:rsidP="00330DFE">
      <w:pPr>
        <w:pStyle w:val="ad"/>
        <w:shd w:val="clear" w:color="auto" w:fill="auto"/>
        <w:tabs>
          <w:tab w:val="left" w:pos="1416"/>
        </w:tabs>
        <w:ind w:firstLine="567"/>
        <w:rPr>
          <w:color w:val="000000"/>
        </w:rPr>
      </w:pPr>
      <w:r w:rsidRPr="008625CA">
        <w:rPr>
          <w:color w:val="000000"/>
        </w:rPr>
        <w:t>Федеральный закон от 27 июля 2006 г. № 149-ФЗ «Об информации, информационных технологиях и о защите информации» (статья 15.1);</w:t>
      </w:r>
    </w:p>
    <w:p w:rsidR="00330DFE" w:rsidRPr="008625CA" w:rsidRDefault="00330DFE" w:rsidP="00330DFE">
      <w:pPr>
        <w:pStyle w:val="ad"/>
        <w:shd w:val="clear" w:color="auto" w:fill="auto"/>
        <w:ind w:firstLine="567"/>
        <w:rPr>
          <w:color w:val="000000"/>
        </w:rPr>
      </w:pPr>
      <w:r w:rsidRPr="008625CA">
        <w:rPr>
          <w:color w:val="000000"/>
        </w:rPr>
        <w:t xml:space="preserve">постановление Правительства Российской Федерации от 24 июля </w:t>
      </w:r>
      <w:proofErr w:type="gramStart"/>
      <w:r w:rsidRPr="008625CA">
        <w:rPr>
          <w:color w:val="000000"/>
        </w:rPr>
        <w:t>г</w:t>
      </w:r>
      <w:proofErr w:type="gramEnd"/>
      <w:r w:rsidRPr="008625CA">
        <w:rPr>
          <w:color w:val="000000"/>
        </w:rPr>
        <w:t xml:space="preserve">. № 554 «Об утверждении Положения о Государственной санитарно-эпидемиологической службе </w:t>
      </w:r>
      <w:r w:rsidRPr="008625CA">
        <w:rPr>
          <w:color w:val="000000"/>
        </w:rPr>
        <w:lastRenderedPageBreak/>
        <w:t>Российской Федерации и Положения о государственном санитарно-эпидемиологическом нормировании»;</w:t>
      </w:r>
    </w:p>
    <w:p w:rsidR="00330DFE" w:rsidRPr="008625CA" w:rsidRDefault="00330DFE" w:rsidP="00330DFE">
      <w:pPr>
        <w:pStyle w:val="ad"/>
        <w:shd w:val="clear" w:color="auto" w:fill="auto"/>
        <w:tabs>
          <w:tab w:val="left" w:pos="3455"/>
          <w:tab w:val="left" w:pos="5394"/>
          <w:tab w:val="left" w:pos="7031"/>
          <w:tab w:val="left" w:pos="8596"/>
        </w:tabs>
        <w:ind w:firstLine="567"/>
        <w:rPr>
          <w:color w:val="000000"/>
        </w:rPr>
      </w:pPr>
      <w:r w:rsidRPr="008625CA">
        <w:rPr>
          <w:color w:val="000000"/>
        </w:rPr>
        <w:t>постановление Правительства Российской Федерации от 30 декабря 2003 г. № 794 «О единой государственной системе предупреждения и ликвидации чрезвычайных ситуаций»;</w:t>
      </w:r>
    </w:p>
    <w:p w:rsidR="00330DFE" w:rsidRPr="008625CA" w:rsidRDefault="00330DFE" w:rsidP="00330DFE">
      <w:pPr>
        <w:pStyle w:val="ad"/>
        <w:shd w:val="clear" w:color="auto" w:fill="auto"/>
        <w:ind w:firstLine="567"/>
        <w:rPr>
          <w:color w:val="000000"/>
        </w:rPr>
      </w:pPr>
      <w:r w:rsidRPr="008625CA">
        <w:rPr>
          <w:color w:val="000000"/>
        </w:rPr>
        <w:t>постановление Правительства Российской Федерации от 6 апреля 2004 г. № 154 «Вопросы Федеральной службы по надзору в сфере защиты прав потребителей и благополучия человека»;</w:t>
      </w:r>
    </w:p>
    <w:p w:rsidR="00330DFE" w:rsidRPr="008625CA" w:rsidRDefault="00330DFE" w:rsidP="00330DFE">
      <w:pPr>
        <w:pStyle w:val="ad"/>
        <w:shd w:val="clear" w:color="auto" w:fill="auto"/>
        <w:ind w:firstLine="567"/>
        <w:rPr>
          <w:color w:val="000000"/>
        </w:rPr>
      </w:pPr>
      <w:r w:rsidRPr="008625CA">
        <w:rPr>
          <w:color w:val="000000"/>
        </w:rPr>
        <w:t xml:space="preserve">постановление Правительства Российской Федерации от 30 июня </w:t>
      </w:r>
      <w:proofErr w:type="gramStart"/>
      <w:r w:rsidRPr="008625CA">
        <w:rPr>
          <w:color w:val="000000"/>
        </w:rPr>
        <w:t>г</w:t>
      </w:r>
      <w:proofErr w:type="gramEnd"/>
      <w:r w:rsidRPr="008625CA">
        <w:rPr>
          <w:color w:val="000000"/>
        </w:rPr>
        <w:t>. № 322 «Об утверждении Положения о Федеральной службе по надзору в сфере защиты прав потребителей и благополучия человека»;</w:t>
      </w:r>
    </w:p>
    <w:p w:rsidR="00330DFE" w:rsidRPr="008625CA" w:rsidRDefault="00330DFE" w:rsidP="00330DFE">
      <w:pPr>
        <w:pStyle w:val="ad"/>
        <w:shd w:val="clear" w:color="auto" w:fill="auto"/>
        <w:ind w:firstLine="567"/>
        <w:rPr>
          <w:color w:val="000000"/>
        </w:rPr>
      </w:pPr>
      <w:r w:rsidRPr="008625CA">
        <w:rPr>
          <w:color w:val="000000"/>
        </w:rPr>
        <w:t>постановление Правительства Российской Федерации от 16 мая 2004г. № 303 «О разграничении полномочий федеральных органов исполнительной власти в области обеспечения биологической и химической безопасности Российской Федерации»;</w:t>
      </w:r>
    </w:p>
    <w:p w:rsidR="00330DFE" w:rsidRPr="008625CA" w:rsidRDefault="00330DFE" w:rsidP="00330DFE">
      <w:pPr>
        <w:pStyle w:val="ad"/>
        <w:shd w:val="clear" w:color="auto" w:fill="auto"/>
        <w:tabs>
          <w:tab w:val="left" w:pos="3455"/>
          <w:tab w:val="left" w:pos="5394"/>
          <w:tab w:val="left" w:pos="7026"/>
          <w:tab w:val="left" w:pos="8596"/>
        </w:tabs>
        <w:ind w:firstLine="567"/>
        <w:rPr>
          <w:color w:val="000000"/>
        </w:rPr>
      </w:pPr>
      <w:r w:rsidRPr="008625CA">
        <w:rPr>
          <w:color w:val="000000"/>
        </w:rPr>
        <w:t xml:space="preserve">постановление Правительства Российской Федерации от 19 августа 2005 г. № 529 «Об организации и </w:t>
      </w:r>
      <w:proofErr w:type="gramStart"/>
      <w:r w:rsidRPr="008625CA">
        <w:rPr>
          <w:color w:val="000000"/>
        </w:rPr>
        <w:t>контроле за</w:t>
      </w:r>
      <w:proofErr w:type="gramEnd"/>
      <w:r w:rsidRPr="008625CA">
        <w:rPr>
          <w:color w:val="000000"/>
        </w:rPr>
        <w:t xml:space="preserve"> введением и отменой ограничительных мероприятий (карантина) по предписанию территориального органа, осуществляющего государственный санитарно-эпидемиологический надзор»;</w:t>
      </w:r>
    </w:p>
    <w:p w:rsidR="00330DFE" w:rsidRPr="008625CA" w:rsidRDefault="00330DFE" w:rsidP="00330DFE">
      <w:pPr>
        <w:pStyle w:val="ad"/>
        <w:shd w:val="clear" w:color="auto" w:fill="auto"/>
        <w:ind w:firstLine="567"/>
        <w:rPr>
          <w:color w:val="000000"/>
        </w:rPr>
      </w:pPr>
      <w:r w:rsidRPr="008625CA">
        <w:rPr>
          <w:color w:val="000000"/>
        </w:rPr>
        <w:t xml:space="preserve">постановление Правительства Российской Федерации от 15 сентября 2005 г. № 569 «О </w:t>
      </w:r>
      <w:proofErr w:type="gramStart"/>
      <w:r w:rsidRPr="008625CA">
        <w:rPr>
          <w:color w:val="000000"/>
        </w:rPr>
        <w:t>Положении</w:t>
      </w:r>
      <w:proofErr w:type="gramEnd"/>
      <w:r w:rsidRPr="008625CA">
        <w:rPr>
          <w:color w:val="000000"/>
        </w:rPr>
        <w:t xml:space="preserve"> об осуществлении государственного санитарно-эпидемиологического надзора в Российской Федерации»;</w:t>
      </w:r>
    </w:p>
    <w:p w:rsidR="00330DFE" w:rsidRPr="008625CA" w:rsidRDefault="00330DFE" w:rsidP="00330DFE">
      <w:pPr>
        <w:pStyle w:val="ad"/>
        <w:shd w:val="clear" w:color="auto" w:fill="auto"/>
        <w:tabs>
          <w:tab w:val="left" w:pos="3455"/>
          <w:tab w:val="left" w:pos="5394"/>
          <w:tab w:val="left" w:pos="7026"/>
          <w:tab w:val="left" w:pos="8591"/>
        </w:tabs>
        <w:ind w:firstLine="567"/>
        <w:rPr>
          <w:color w:val="000000"/>
        </w:rPr>
      </w:pPr>
      <w:r w:rsidRPr="008625CA">
        <w:rPr>
          <w:color w:val="000000"/>
        </w:rPr>
        <w:t xml:space="preserve"> постановление Правительства Российской Федерации от 2 февраля 2006 г. № 60 «Об утверждении Положения о проведении социально-гигиенического мониторинга»;</w:t>
      </w:r>
    </w:p>
    <w:p w:rsidR="00330DFE" w:rsidRPr="008625CA" w:rsidRDefault="00330DFE" w:rsidP="00330DFE">
      <w:pPr>
        <w:pStyle w:val="ad"/>
        <w:shd w:val="clear" w:color="auto" w:fill="auto"/>
        <w:ind w:firstLine="567"/>
        <w:rPr>
          <w:color w:val="000000"/>
        </w:rPr>
      </w:pPr>
      <w:r w:rsidRPr="008625CA">
        <w:rPr>
          <w:color w:val="000000"/>
        </w:rPr>
        <w:t xml:space="preserve">постановление Правительства Российской Федерации от 23 мая 2011 г. № 513 «О государственном </w:t>
      </w:r>
      <w:proofErr w:type="gramStart"/>
      <w:r w:rsidRPr="008625CA">
        <w:rPr>
          <w:color w:val="000000"/>
        </w:rPr>
        <w:t>докладе</w:t>
      </w:r>
      <w:proofErr w:type="gramEnd"/>
      <w:r w:rsidRPr="008625CA">
        <w:rPr>
          <w:color w:val="000000"/>
        </w:rPr>
        <w:t xml:space="preserve"> о состоянии санитарно-эпидемиологического благополучия населения в Российской Федерации»;</w:t>
      </w:r>
    </w:p>
    <w:p w:rsidR="00330DFE" w:rsidRPr="008625CA" w:rsidRDefault="00330DFE" w:rsidP="00330DFE">
      <w:pPr>
        <w:pStyle w:val="ad"/>
        <w:shd w:val="clear" w:color="auto" w:fill="auto"/>
        <w:ind w:firstLine="567"/>
        <w:rPr>
          <w:color w:val="000000"/>
        </w:rPr>
      </w:pPr>
      <w:r w:rsidRPr="008625CA">
        <w:rPr>
          <w:color w:val="000000"/>
        </w:rPr>
        <w:t>постановление Правительства Российской Федерации от 4 июля 2012 г. № 681 «Об утверждении критериев разделения медицинских отходов на классы по степени их эпидемиологической, токсикологической, радиационной опасности, а также негативного воздействия на среду обитания»;</w:t>
      </w:r>
    </w:p>
    <w:p w:rsidR="00330DFE" w:rsidRPr="008625CA" w:rsidRDefault="00330DFE" w:rsidP="00330DFE">
      <w:pPr>
        <w:pStyle w:val="ad"/>
        <w:shd w:val="clear" w:color="auto" w:fill="auto"/>
        <w:ind w:firstLine="567"/>
        <w:rPr>
          <w:color w:val="000000"/>
        </w:rPr>
      </w:pPr>
      <w:r w:rsidRPr="008625CA">
        <w:rPr>
          <w:color w:val="000000"/>
        </w:rPr>
        <w:t>постановление Правительства Российской Федерации от 5 июня 2013 г. № 476 «О вопросах государственного контроля (надзора) и признании утратившими силу некоторых актов Правительства Российской Федерации»;</w:t>
      </w:r>
    </w:p>
    <w:p w:rsidR="00330DFE" w:rsidRPr="008625CA" w:rsidRDefault="00330DFE" w:rsidP="00330DFE">
      <w:pPr>
        <w:pStyle w:val="ad"/>
        <w:shd w:val="clear" w:color="auto" w:fill="auto"/>
        <w:ind w:firstLine="567"/>
        <w:rPr>
          <w:color w:val="000000"/>
        </w:rPr>
      </w:pPr>
      <w:r w:rsidRPr="008625CA">
        <w:rPr>
          <w:color w:val="000000"/>
        </w:rPr>
        <w:t xml:space="preserve">приказ Минздрава России от 10 ноября 2002 г. № 344 «О государственной регистрации дезинфицирующих, дезинсекционных и </w:t>
      </w:r>
      <w:proofErr w:type="spellStart"/>
      <w:r w:rsidRPr="008625CA">
        <w:rPr>
          <w:color w:val="000000"/>
        </w:rPr>
        <w:t>дератизационных</w:t>
      </w:r>
      <w:proofErr w:type="spellEnd"/>
      <w:r w:rsidRPr="008625CA">
        <w:rPr>
          <w:color w:val="000000"/>
        </w:rPr>
        <w:t xml:space="preserve"> сре</w:t>
      </w:r>
      <w:proofErr w:type="gramStart"/>
      <w:r w:rsidRPr="008625CA">
        <w:rPr>
          <w:color w:val="000000"/>
        </w:rPr>
        <w:t>дств дл</w:t>
      </w:r>
      <w:proofErr w:type="gramEnd"/>
      <w:r w:rsidRPr="008625CA">
        <w:rPr>
          <w:color w:val="000000"/>
        </w:rPr>
        <w:t>я применения в быту, в лечебно-профилактических учреждениях и на других объектах для обеспечения безопасности и здоровья людей»;</w:t>
      </w:r>
    </w:p>
    <w:p w:rsidR="00330DFE" w:rsidRPr="008625CA" w:rsidRDefault="00330DFE" w:rsidP="00330DFE">
      <w:pPr>
        <w:pStyle w:val="ad"/>
        <w:shd w:val="clear" w:color="auto" w:fill="auto"/>
        <w:ind w:firstLine="567"/>
        <w:rPr>
          <w:color w:val="000000"/>
        </w:rPr>
      </w:pPr>
      <w:r w:rsidRPr="008625CA">
        <w:rPr>
          <w:color w:val="000000"/>
        </w:rPr>
        <w:t>приказ Роспотребнадзора от 17 ноября 2006 г. № 367 «О Порядке проведения социально-гигиенического мониторинга, представления данных и обмена ими»;</w:t>
      </w:r>
    </w:p>
    <w:p w:rsidR="00330DFE" w:rsidRPr="008625CA" w:rsidRDefault="00330DFE" w:rsidP="00330DFE">
      <w:pPr>
        <w:pStyle w:val="ad"/>
        <w:shd w:val="clear" w:color="auto" w:fill="auto"/>
        <w:ind w:firstLine="567"/>
        <w:rPr>
          <w:color w:val="000000"/>
        </w:rPr>
      </w:pPr>
      <w:r w:rsidRPr="008625CA">
        <w:rPr>
          <w:color w:val="000000"/>
        </w:rPr>
        <w:t>приказ Роспотребнадзора от 17 ноября 2006 г. № 368 «Об утверждении нормативных документов по проведению социально-гигиенического мониторинга»;</w:t>
      </w:r>
    </w:p>
    <w:p w:rsidR="00330DFE" w:rsidRPr="008625CA" w:rsidRDefault="00330DFE" w:rsidP="00330DFE">
      <w:pPr>
        <w:pStyle w:val="ad"/>
        <w:shd w:val="clear" w:color="auto" w:fill="auto"/>
        <w:ind w:firstLine="567"/>
        <w:rPr>
          <w:color w:val="000000"/>
        </w:rPr>
      </w:pPr>
      <w:r w:rsidRPr="008625CA">
        <w:rPr>
          <w:color w:val="000000"/>
        </w:rPr>
        <w:t>приказ Роспотребнадзора от 5 декабря 2006 г. № 383 «Об утверждении Порядка информирования органов государственной власти, органов местного самоуправления, организаций и населения о результатах, полученных при проведении социально-гигиенического мониторинга»;</w:t>
      </w:r>
    </w:p>
    <w:p w:rsidR="00330DFE" w:rsidRPr="008625CA" w:rsidRDefault="00330DFE" w:rsidP="00330DF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приказ Роспотребнадзора от 19 июля 2007 г. № 224 «О санитарно-эпидемиологических экспертизах, обследованиях, исследованиях, испытаниях и токсикологических, гигиенических и иных видах оценок»;</w:t>
      </w:r>
    </w:p>
    <w:p w:rsidR="00330DFE" w:rsidRPr="008625CA" w:rsidRDefault="00330DFE" w:rsidP="00330DFE">
      <w:pPr>
        <w:pStyle w:val="ad"/>
        <w:shd w:val="clear" w:color="auto" w:fill="auto"/>
        <w:ind w:firstLine="567"/>
        <w:rPr>
          <w:color w:val="000000"/>
        </w:rPr>
      </w:pPr>
      <w:proofErr w:type="gramStart"/>
      <w:r w:rsidRPr="008625CA">
        <w:rPr>
          <w:color w:val="000000"/>
        </w:rPr>
        <w:t xml:space="preserve">приказ </w:t>
      </w:r>
      <w:proofErr w:type="spellStart"/>
      <w:r w:rsidRPr="008625CA">
        <w:rPr>
          <w:color w:val="000000"/>
        </w:rPr>
        <w:t>Минздравсоцразвития</w:t>
      </w:r>
      <w:proofErr w:type="spellEnd"/>
      <w:r w:rsidRPr="008625CA">
        <w:rPr>
          <w:color w:val="000000"/>
        </w:rPr>
        <w:t xml:space="preserve"> России от 19 октября 2007 г. № 656 «Об утверждении Административного регламента Федеральной службы по надзору в сфере защиты прав потребителей и благополучия человека по исполнению государственной функции по информированию органов государственной власти Российской Федерации, органов </w:t>
      </w:r>
      <w:r w:rsidRPr="008625CA">
        <w:rPr>
          <w:color w:val="000000"/>
        </w:rPr>
        <w:lastRenderedPageBreak/>
        <w:t>государственной власти субъектов Российской Федерации, органов местного самоуправления и населения о санитарно-эпидемиологической обстановке и о принимаемых мерах по обеспечению санитарно-эпидемиологического благополучия населения»;</w:t>
      </w:r>
      <w:proofErr w:type="gramEnd"/>
    </w:p>
    <w:p w:rsidR="00330DFE" w:rsidRPr="008625CA" w:rsidRDefault="00330DFE" w:rsidP="00330DFE">
      <w:pPr>
        <w:pStyle w:val="ad"/>
        <w:shd w:val="clear" w:color="auto" w:fill="auto"/>
        <w:ind w:firstLine="567"/>
        <w:rPr>
          <w:color w:val="000000"/>
        </w:rPr>
      </w:pPr>
      <w:r w:rsidRPr="008625CA">
        <w:rPr>
          <w:color w:val="000000"/>
        </w:rPr>
        <w:t>приказ Роспотребнадзора от 7 апреля 2009 г. № 322 «О мерах по реализации полномочий Федеральной службы по надзору в сфере защиты прав потребителей и благополучия человека в области обеспечения биологической и химической безопасности»;</w:t>
      </w:r>
    </w:p>
    <w:p w:rsidR="00330DFE" w:rsidRPr="008625CA" w:rsidRDefault="00330DFE" w:rsidP="00330DFE">
      <w:pPr>
        <w:pStyle w:val="ad"/>
        <w:shd w:val="clear" w:color="auto" w:fill="auto"/>
        <w:tabs>
          <w:tab w:val="left" w:pos="5514"/>
          <w:tab w:val="left" w:pos="6134"/>
          <w:tab w:val="left" w:pos="8169"/>
        </w:tabs>
        <w:ind w:firstLine="567"/>
        <w:rPr>
          <w:color w:val="000000"/>
        </w:rPr>
      </w:pPr>
      <w:r w:rsidRPr="008625CA">
        <w:rPr>
          <w:color w:val="000000"/>
        </w:rPr>
        <w:t xml:space="preserve"> </w:t>
      </w:r>
      <w:proofErr w:type="gramStart"/>
      <w:r w:rsidRPr="008625CA">
        <w:rPr>
          <w:color w:val="000000"/>
        </w:rPr>
        <w:t>приказ Роспотребнадзора от16 июля 2012 г.</w:t>
      </w:r>
      <w:r w:rsidRPr="008625CA">
        <w:rPr>
          <w:color w:val="000000"/>
        </w:rPr>
        <w:tab/>
        <w:t>№764</w:t>
      </w:r>
      <w:r>
        <w:rPr>
          <w:color w:val="000000"/>
        </w:rPr>
        <w:t xml:space="preserve"> </w:t>
      </w:r>
      <w:r w:rsidRPr="008625CA">
        <w:rPr>
          <w:color w:val="000000"/>
        </w:rPr>
        <w:t>«Об утверждении Административного регламента исполнения Федеральной службой по надзору в сфере защиты прав потребителей и благополучия человека государственной функции по проведению проверок деятельности юридических лиц, индивидуальных предпринимателей и граждан по выполнению требований санитарного законодательства, законодательства Российской Федерации в области защиты прав потребителей, правил продажи отдельных видов товаров»;</w:t>
      </w:r>
      <w:proofErr w:type="gramEnd"/>
    </w:p>
    <w:p w:rsidR="00330DFE" w:rsidRPr="008625CA" w:rsidRDefault="00330DFE" w:rsidP="00330DFE">
      <w:pPr>
        <w:pStyle w:val="ad"/>
        <w:shd w:val="clear" w:color="auto" w:fill="auto"/>
        <w:ind w:firstLine="567"/>
        <w:rPr>
          <w:color w:val="000000"/>
        </w:rPr>
      </w:pPr>
      <w:r w:rsidRPr="008625CA">
        <w:rPr>
          <w:color w:val="000000"/>
        </w:rPr>
        <w:t>приказ Роспотребнадзора от 18 июля 2012 г. № 775 «Об утверждении Административного регламента Федеральной службы по надзору в сфере защиты прав потребителей и благополучия человека по предоставлению государственной услуги по выдаче на основании результатов санитарно-эпидемиологических экспертиз, расследований, обследований, исследований, испытаний и иных видов оценок, оформленных в установленном порядке, санитарно-эпидемиологических заключений»;</w:t>
      </w:r>
    </w:p>
    <w:p w:rsidR="00330DFE" w:rsidRPr="008625CA" w:rsidRDefault="00330DFE" w:rsidP="00330DFE">
      <w:pPr>
        <w:pStyle w:val="ad"/>
        <w:shd w:val="clear" w:color="auto" w:fill="auto"/>
        <w:ind w:firstLine="567"/>
        <w:rPr>
          <w:color w:val="000000"/>
        </w:rPr>
      </w:pPr>
      <w:r w:rsidRPr="008625CA">
        <w:rPr>
          <w:color w:val="000000"/>
        </w:rPr>
        <w:t>приказ Минздрава России от 21 марта 2014 г. № 125н «Об утверждении национального календаря профилактических прививок и календаря профилактических прививок по эпидемическим показаниям»;</w:t>
      </w:r>
    </w:p>
    <w:p w:rsidR="00330DFE" w:rsidRPr="008625CA" w:rsidRDefault="00330DFE" w:rsidP="00330DFE">
      <w:pPr>
        <w:pStyle w:val="ad"/>
        <w:shd w:val="clear" w:color="auto" w:fill="auto"/>
        <w:ind w:firstLine="567"/>
        <w:rPr>
          <w:color w:val="000000"/>
        </w:rPr>
      </w:pPr>
      <w:r w:rsidRPr="008625CA">
        <w:rPr>
          <w:color w:val="000000"/>
        </w:rPr>
        <w:t>приказ Роспотребнадзора от 19 августа 2014 г. № 876 «О мерах по реализации Указа Президента Российской Федерации от 06 августа2014 № 560»;</w:t>
      </w:r>
    </w:p>
    <w:p w:rsidR="00330DFE" w:rsidRPr="008625CA" w:rsidRDefault="00330DFE" w:rsidP="00330DFE">
      <w:pPr>
        <w:pStyle w:val="ad"/>
        <w:shd w:val="clear" w:color="auto" w:fill="auto"/>
        <w:ind w:firstLine="567"/>
        <w:rPr>
          <w:color w:val="000000"/>
        </w:rPr>
      </w:pPr>
      <w:r w:rsidRPr="008625CA">
        <w:rPr>
          <w:color w:val="000000"/>
        </w:rPr>
        <w:t>приказ Роспотребнадзора от 10 октября 2014 г. № 1011 «О перечне портов, в которых выдаются свидетельства о прохождении судном санитарного контроля и об освобождении судна от санитарного контроля»;</w:t>
      </w:r>
    </w:p>
    <w:p w:rsidR="00330DFE" w:rsidRPr="008625CA" w:rsidRDefault="00330DFE" w:rsidP="00330DFE">
      <w:pPr>
        <w:pStyle w:val="ad"/>
        <w:shd w:val="clear" w:color="auto" w:fill="auto"/>
        <w:ind w:firstLine="567"/>
        <w:rPr>
          <w:color w:val="000000"/>
        </w:rPr>
      </w:pPr>
      <w:r w:rsidRPr="008625CA">
        <w:rPr>
          <w:color w:val="000000"/>
        </w:rPr>
        <w:t>приказ Роспотребнадзора от 5 августа 2015 г. № 636 «О реализации постановления Правительства Российской Федерации от 31 июля 2015 г. № 774»;</w:t>
      </w:r>
    </w:p>
    <w:p w:rsidR="00330DFE" w:rsidRPr="008625CA" w:rsidRDefault="00330DFE" w:rsidP="00330DF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приказ Роспотребнадзора от 18 сентября 2017 г..№ 860 «Об утверждении форм проверочных листов (списков контрольных вопросов),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625CA">
        <w:rPr>
          <w:rFonts w:ascii="Times New Roman" w:hAnsi="Times New Roman" w:cs="Times New Roman"/>
          <w:color w:val="000000"/>
          <w:sz w:val="24"/>
          <w:szCs w:val="24"/>
        </w:rPr>
        <w:t>используемых должностными лицами территориальных органов Федеральной службы по надзору в сфере защиты прав потребителей и благополучия человека при проведении плановых проверок в рамках осуществления федерального государственного санитарно-эпидемиологического надзора»;</w:t>
      </w:r>
    </w:p>
    <w:p w:rsidR="00330DFE" w:rsidRPr="008625CA" w:rsidRDefault="00330DFE" w:rsidP="00330DFE">
      <w:pPr>
        <w:pStyle w:val="ad"/>
        <w:shd w:val="clear" w:color="auto" w:fill="auto"/>
        <w:ind w:firstLine="567"/>
        <w:rPr>
          <w:color w:val="000000"/>
        </w:rPr>
      </w:pPr>
      <w:r w:rsidRPr="008625CA">
        <w:rPr>
          <w:color w:val="000000"/>
        </w:rPr>
        <w:t>Решение Комиссии Таможенного союза от 28 мая 2010 г. № 299 «О применении санитарных мер в таможенном союзе»;</w:t>
      </w:r>
    </w:p>
    <w:p w:rsidR="00330DFE" w:rsidRPr="008625CA" w:rsidRDefault="00330DFE" w:rsidP="00330DFE">
      <w:pPr>
        <w:pStyle w:val="ad"/>
        <w:shd w:val="clear" w:color="auto" w:fill="auto"/>
        <w:ind w:firstLine="567"/>
        <w:rPr>
          <w:color w:val="000000"/>
        </w:rPr>
      </w:pPr>
      <w:r w:rsidRPr="008625CA">
        <w:rPr>
          <w:color w:val="000000"/>
        </w:rPr>
        <w:t>Решение Комиссии Таможенного союза от 18 июня 2010 г. № 319 «О техническом регулировании в таможенном союзе»;</w:t>
      </w:r>
    </w:p>
    <w:p w:rsidR="00330DFE" w:rsidRPr="008625CA" w:rsidRDefault="00330DFE" w:rsidP="00330DFE">
      <w:pPr>
        <w:pStyle w:val="ad"/>
        <w:shd w:val="clear" w:color="auto" w:fill="auto"/>
        <w:tabs>
          <w:tab w:val="left" w:pos="1426"/>
        </w:tabs>
        <w:ind w:firstLine="567"/>
        <w:rPr>
          <w:color w:val="000000"/>
        </w:rPr>
      </w:pPr>
      <w:r w:rsidRPr="008625CA">
        <w:rPr>
          <w:color w:val="000000"/>
        </w:rPr>
        <w:t>постановление Правительства Российской Федерации от 29 сентября 1997 г. № 1263 «Об утверждении Положения о проведении экспертизы некачественных и опасных продовольственного сырья и пищевых продуктов, их использовании или уничтожении»;</w:t>
      </w:r>
    </w:p>
    <w:p w:rsidR="00330DFE" w:rsidRPr="008625CA" w:rsidRDefault="00330DFE" w:rsidP="00330DFE">
      <w:pPr>
        <w:pStyle w:val="ad"/>
        <w:shd w:val="clear" w:color="auto" w:fill="auto"/>
        <w:tabs>
          <w:tab w:val="left" w:pos="1421"/>
        </w:tabs>
        <w:ind w:firstLine="567"/>
        <w:rPr>
          <w:color w:val="000000"/>
        </w:rPr>
      </w:pPr>
      <w:r w:rsidRPr="008625CA">
        <w:rPr>
          <w:color w:val="000000"/>
        </w:rPr>
        <w:t>постановление Правительства Российской Федерации от 22 ноября 2000 г. № 883 «Об организации и проведении мониторинга качества, безопасности пищевых продуктов и здоровья населения»;</w:t>
      </w:r>
    </w:p>
    <w:p w:rsidR="00330DFE" w:rsidRPr="008625CA" w:rsidRDefault="00330DFE" w:rsidP="00330DFE">
      <w:pPr>
        <w:pStyle w:val="ad"/>
        <w:shd w:val="clear" w:color="auto" w:fill="auto"/>
        <w:tabs>
          <w:tab w:val="left" w:pos="1421"/>
        </w:tabs>
        <w:ind w:firstLine="567"/>
        <w:rPr>
          <w:color w:val="000000"/>
        </w:rPr>
      </w:pPr>
      <w:r w:rsidRPr="008625CA">
        <w:rPr>
          <w:color w:val="000000"/>
        </w:rPr>
        <w:t>постановление Правительства Российской Федерации от 21 декабря 2000 г. № 987 «О государственном надзоре в области обеспечения качества и безопасности пищевых продуктов»;</w:t>
      </w:r>
    </w:p>
    <w:p w:rsidR="00330DFE" w:rsidRPr="008625CA" w:rsidRDefault="00330DFE" w:rsidP="00330DF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постановление Правительства Российской Федерации от 30 декабря2006 г. № 844 «О порядке подготовки и принятия решения о предоставлении водного объекта в пользование»;</w:t>
      </w:r>
    </w:p>
    <w:p w:rsidR="00330DFE" w:rsidRPr="008625CA" w:rsidRDefault="00330DFE" w:rsidP="00330DFE">
      <w:pPr>
        <w:pStyle w:val="ad"/>
        <w:shd w:val="clear" w:color="auto" w:fill="auto"/>
        <w:tabs>
          <w:tab w:val="left" w:pos="1421"/>
        </w:tabs>
        <w:ind w:firstLine="567"/>
        <w:rPr>
          <w:color w:val="000000"/>
        </w:rPr>
      </w:pPr>
      <w:r w:rsidRPr="008625CA">
        <w:rPr>
          <w:color w:val="000000"/>
        </w:rPr>
        <w:t>постановление Правительства Российской Федерации от 30 декабря 2006 г. № 881 «О порядке утверждения нормативов допустимого воздействия на водные объекты»;</w:t>
      </w:r>
    </w:p>
    <w:p w:rsidR="00330DFE" w:rsidRPr="008625CA" w:rsidRDefault="00330DFE" w:rsidP="00330DFE">
      <w:pPr>
        <w:pStyle w:val="ad"/>
        <w:shd w:val="clear" w:color="auto" w:fill="auto"/>
        <w:tabs>
          <w:tab w:val="left" w:pos="1526"/>
        </w:tabs>
        <w:ind w:firstLine="567"/>
        <w:rPr>
          <w:color w:val="000000"/>
        </w:rPr>
      </w:pPr>
      <w:r w:rsidRPr="008625CA">
        <w:rPr>
          <w:color w:val="000000"/>
        </w:rPr>
        <w:t>постановление Правительства Российской Федерации от 30 декабря</w:t>
      </w:r>
    </w:p>
    <w:p w:rsidR="00330DFE" w:rsidRPr="008625CA" w:rsidRDefault="00330DFE" w:rsidP="00330DFE">
      <w:pPr>
        <w:pStyle w:val="ad"/>
        <w:numPr>
          <w:ilvl w:val="0"/>
          <w:numId w:val="1"/>
        </w:numPr>
        <w:shd w:val="clear" w:color="auto" w:fill="auto"/>
        <w:tabs>
          <w:tab w:val="left" w:pos="686"/>
        </w:tabs>
        <w:ind w:firstLine="567"/>
        <w:rPr>
          <w:color w:val="000000"/>
        </w:rPr>
      </w:pPr>
      <w:r w:rsidRPr="008625CA">
        <w:rPr>
          <w:color w:val="000000"/>
        </w:rPr>
        <w:t>г. № 883 «О порядке разработки, утверждения и реализации схем комплексного использования и охраны водных объектов, внесения изменений в эти схемы»;</w:t>
      </w:r>
    </w:p>
    <w:p w:rsidR="00330DFE" w:rsidRPr="008625CA" w:rsidRDefault="00330DFE" w:rsidP="00330DFE">
      <w:pPr>
        <w:pStyle w:val="ad"/>
        <w:shd w:val="clear" w:color="auto" w:fill="auto"/>
        <w:tabs>
          <w:tab w:val="left" w:pos="1526"/>
        </w:tabs>
        <w:ind w:firstLine="567"/>
        <w:rPr>
          <w:color w:val="000000"/>
        </w:rPr>
      </w:pPr>
      <w:r w:rsidRPr="008625CA">
        <w:rPr>
          <w:color w:val="000000"/>
        </w:rPr>
        <w:t>постановление Правительства Российской Федерации от 10 апреля. № 219 «Об утверждении Положения об осуществлении государственного мониторинга водных объектов»;</w:t>
      </w:r>
    </w:p>
    <w:p w:rsidR="00330DFE" w:rsidRPr="008625CA" w:rsidRDefault="00330DFE" w:rsidP="00330DFE">
      <w:pPr>
        <w:pStyle w:val="ad"/>
        <w:shd w:val="clear" w:color="auto" w:fill="auto"/>
        <w:tabs>
          <w:tab w:val="left" w:pos="1421"/>
        </w:tabs>
        <w:ind w:firstLine="567"/>
        <w:rPr>
          <w:color w:val="000000"/>
        </w:rPr>
      </w:pPr>
      <w:r w:rsidRPr="008625CA">
        <w:rPr>
          <w:color w:val="000000"/>
        </w:rPr>
        <w:t>постановление Правительства Российской Федерации от 28 апреля 2007 г. № 253 «О порядке ведения государственного водного реестра»;</w:t>
      </w:r>
    </w:p>
    <w:p w:rsidR="00330DFE" w:rsidRPr="008625CA" w:rsidRDefault="00330DFE" w:rsidP="00330DFE">
      <w:pPr>
        <w:pStyle w:val="ad"/>
        <w:shd w:val="clear" w:color="auto" w:fill="auto"/>
        <w:tabs>
          <w:tab w:val="left" w:pos="1421"/>
        </w:tabs>
        <w:ind w:firstLine="567"/>
        <w:rPr>
          <w:color w:val="000000"/>
        </w:rPr>
      </w:pPr>
      <w:r w:rsidRPr="008625CA">
        <w:rPr>
          <w:color w:val="000000"/>
        </w:rPr>
        <w:t>постановление Правительства Российской Федерации от 23 июля 2007 г. № 469 «О порядке утверждения нормативов допустимых сбросов веществ и микроорганизмов в водные объекты для водопользователей»;</w:t>
      </w:r>
    </w:p>
    <w:p w:rsidR="00330DFE" w:rsidRPr="008625CA" w:rsidRDefault="00330DFE" w:rsidP="00330DFE">
      <w:pPr>
        <w:pStyle w:val="ad"/>
        <w:shd w:val="clear" w:color="auto" w:fill="auto"/>
        <w:tabs>
          <w:tab w:val="left" w:pos="1426"/>
        </w:tabs>
        <w:ind w:firstLine="567"/>
        <w:rPr>
          <w:color w:val="000000"/>
        </w:rPr>
      </w:pPr>
      <w:r w:rsidRPr="008625CA">
        <w:rPr>
          <w:color w:val="000000"/>
        </w:rPr>
        <w:t>постановление Правительства Российской Федерации от 22 апреля 2009 г. № 349 «Об утверждении Положения о разработке, согласовании и утверждении правил использования водохранилищ, в том числе типовых правил использования водохранилищ»;</w:t>
      </w:r>
    </w:p>
    <w:p w:rsidR="00330DFE" w:rsidRPr="008625CA" w:rsidRDefault="00330DFE" w:rsidP="00330DFE">
      <w:pPr>
        <w:pStyle w:val="ad"/>
        <w:shd w:val="clear" w:color="auto" w:fill="auto"/>
        <w:tabs>
          <w:tab w:val="left" w:pos="1526"/>
        </w:tabs>
        <w:ind w:firstLine="567"/>
        <w:rPr>
          <w:color w:val="000000"/>
        </w:rPr>
      </w:pPr>
      <w:r w:rsidRPr="008625CA">
        <w:rPr>
          <w:color w:val="000000"/>
        </w:rPr>
        <w:t>постановление Правительства Российской Федерации от 26 октября 2012 г. № 1101 «О единой автоматизированной информационной системе «Единый реестр доменных имен, указателей страниц сайтов в информационно-телекоммуникационной сети «Интернет» и сетевых адресов, позволяющих идентифицировать сайты в информационно-телекоммуникационной сети «Интернет», содержащие информацию, распространение которой в Российской Федерации запрещено»;</w:t>
      </w:r>
    </w:p>
    <w:p w:rsidR="00330DFE" w:rsidRPr="008625CA" w:rsidRDefault="00330DFE" w:rsidP="00330DFE">
      <w:pPr>
        <w:pStyle w:val="ad"/>
        <w:shd w:val="clear" w:color="auto" w:fill="auto"/>
        <w:tabs>
          <w:tab w:val="left" w:pos="1426"/>
        </w:tabs>
        <w:ind w:firstLine="567"/>
        <w:rPr>
          <w:color w:val="000000"/>
        </w:rPr>
      </w:pPr>
      <w:r w:rsidRPr="008625CA">
        <w:rPr>
          <w:color w:val="000000"/>
        </w:rPr>
        <w:t>постановление Правительства Российской Федерации от 27 июня 2013 г. № 540 «Об уполномоченном органе Российской Федерации по обеспечению государственного контроля (надзора) за соблюдением требований технического регламента Таможенного союза «Технический регламент на соковую продукцию из фруктов и овощей»;</w:t>
      </w:r>
    </w:p>
    <w:p w:rsidR="00330DFE" w:rsidRPr="008625CA" w:rsidRDefault="00330DFE" w:rsidP="00330DFE">
      <w:pPr>
        <w:pStyle w:val="ad"/>
        <w:shd w:val="clear" w:color="auto" w:fill="auto"/>
        <w:tabs>
          <w:tab w:val="left" w:pos="1426"/>
        </w:tabs>
        <w:ind w:firstLine="567"/>
        <w:rPr>
          <w:color w:val="000000"/>
        </w:rPr>
      </w:pPr>
      <w:r w:rsidRPr="008625CA">
        <w:rPr>
          <w:color w:val="000000"/>
        </w:rPr>
        <w:t>постановление Правительства Российской Федерации от 28 августа 2013 г. № 745 «Об уполномоченных органах Российской Федерации по осуществлению государственного контроля (надзора) за соблюдением требований технического регламента Таможенного союза «О безопасности пищевой продукции»;</w:t>
      </w:r>
    </w:p>
    <w:p w:rsidR="00330DFE" w:rsidRPr="008625CA" w:rsidRDefault="00330DFE" w:rsidP="00330DF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>постановление Правительства Российской Федерации от 17 декабря 2013 г. № 1177 «Об утверждении Правил организованной перевозки детей автобусами»;</w:t>
      </w:r>
    </w:p>
    <w:p w:rsidR="00330DFE" w:rsidRPr="008625CA" w:rsidRDefault="00330DFE" w:rsidP="00330DFE">
      <w:pPr>
        <w:pStyle w:val="ad"/>
        <w:shd w:val="clear" w:color="auto" w:fill="auto"/>
        <w:tabs>
          <w:tab w:val="left" w:pos="1526"/>
        </w:tabs>
        <w:ind w:firstLine="567"/>
        <w:rPr>
          <w:color w:val="000000"/>
        </w:rPr>
      </w:pPr>
      <w:r w:rsidRPr="008625CA">
        <w:rPr>
          <w:color w:val="000000"/>
        </w:rPr>
        <w:t>постановление Правительства Российской Федерации от 23 декабря 2003 г. № 1214 «Об утверждении Положения о проведении мониторинга и оценки эффективности реализации мероприятий, направленных на предотвращение воздействия окружающего табачного дыма и сокращение потребления табака»;</w:t>
      </w:r>
    </w:p>
    <w:p w:rsidR="00330DFE" w:rsidRPr="008625CA" w:rsidRDefault="00330DFE" w:rsidP="00330DFE">
      <w:pPr>
        <w:pStyle w:val="ad"/>
        <w:shd w:val="clear" w:color="auto" w:fill="auto"/>
        <w:tabs>
          <w:tab w:val="left" w:pos="1526"/>
        </w:tabs>
        <w:ind w:firstLine="567"/>
        <w:rPr>
          <w:color w:val="000000"/>
        </w:rPr>
      </w:pPr>
      <w:r w:rsidRPr="008625CA">
        <w:rPr>
          <w:color w:val="000000"/>
        </w:rPr>
        <w:t>постановление Правительства Российской Федерации от 21 мая 2013 г. № 475 «Об уполномоченных органах Российской Федерации по осуществлению государственного контроля (надзора) за соблюдением требований технического регламента Таможенного союза «О безопасности мяса и мясной продукции»;</w:t>
      </w:r>
    </w:p>
    <w:p w:rsidR="00330DFE" w:rsidRPr="008625CA" w:rsidRDefault="00330DFE" w:rsidP="00330DFE">
      <w:pPr>
        <w:pStyle w:val="ad"/>
        <w:shd w:val="clear" w:color="auto" w:fill="auto"/>
        <w:tabs>
          <w:tab w:val="left" w:pos="1426"/>
        </w:tabs>
        <w:ind w:firstLine="567"/>
        <w:rPr>
          <w:color w:val="000000"/>
        </w:rPr>
      </w:pPr>
      <w:r w:rsidRPr="008625CA">
        <w:rPr>
          <w:color w:val="000000"/>
        </w:rPr>
        <w:t>постановление Правительства Российской Федерации от 21 мая 2014 г. № 474 «Об уполномоченных органах Российской Федерации по осуществлению государственного контроля (надзора) за соблюдением требований технического регламента Таможенного союза «О безопасности молока и молочной продукции»;</w:t>
      </w:r>
    </w:p>
    <w:p w:rsidR="00330DFE" w:rsidRPr="008625CA" w:rsidRDefault="00330DFE" w:rsidP="00330DFE">
      <w:pPr>
        <w:pStyle w:val="ad"/>
        <w:shd w:val="clear" w:color="auto" w:fill="auto"/>
        <w:tabs>
          <w:tab w:val="left" w:pos="1416"/>
        </w:tabs>
        <w:ind w:firstLine="567"/>
        <w:rPr>
          <w:color w:val="000000"/>
        </w:rPr>
      </w:pPr>
      <w:r w:rsidRPr="008625CA">
        <w:rPr>
          <w:color w:val="000000"/>
        </w:rPr>
        <w:t>Постановление Правительства РФ от 3 марта 2018 г. № 222 «Об утверждении Правил установления санитарно-защитных зон и использования земельных участков, расположенных в границах санитарно-защитных зон»;</w:t>
      </w:r>
    </w:p>
    <w:p w:rsidR="00330DFE" w:rsidRPr="008625CA" w:rsidRDefault="00330DFE" w:rsidP="00330DFE">
      <w:pPr>
        <w:pStyle w:val="ad"/>
        <w:shd w:val="clear" w:color="auto" w:fill="auto"/>
        <w:tabs>
          <w:tab w:val="left" w:pos="1522"/>
        </w:tabs>
        <w:ind w:firstLine="567"/>
        <w:rPr>
          <w:color w:val="000000"/>
        </w:rPr>
      </w:pPr>
      <w:r w:rsidRPr="008625CA">
        <w:rPr>
          <w:color w:val="000000"/>
        </w:rPr>
        <w:lastRenderedPageBreak/>
        <w:t>распоряжение Правительства Российской Федерации от 27 августа 2009г. № 1235-р «Об утверждении Водной стратегии Российской Федерации на период до 2020 года»;</w:t>
      </w:r>
    </w:p>
    <w:p w:rsidR="00330DFE" w:rsidRPr="008625CA" w:rsidRDefault="00330DFE" w:rsidP="00330DFE">
      <w:pPr>
        <w:pStyle w:val="ad"/>
        <w:shd w:val="clear" w:color="auto" w:fill="auto"/>
        <w:tabs>
          <w:tab w:val="left" w:pos="1522"/>
        </w:tabs>
        <w:ind w:firstLine="567"/>
        <w:rPr>
          <w:color w:val="000000"/>
        </w:rPr>
      </w:pPr>
      <w:r w:rsidRPr="008625CA">
        <w:rPr>
          <w:color w:val="000000"/>
        </w:rPr>
        <w:t>распоряжение Правительства Российской Федерации от 25 октября 2009г. № 1873-р «Об основах государственной политики Российской Федерации в области здорового питания населения на период до 2020 года»;</w:t>
      </w:r>
    </w:p>
    <w:p w:rsidR="00330DFE" w:rsidRPr="008625CA" w:rsidRDefault="00330DFE" w:rsidP="00330DFE">
      <w:pPr>
        <w:pStyle w:val="ad"/>
        <w:shd w:val="clear" w:color="auto" w:fill="auto"/>
        <w:tabs>
          <w:tab w:val="left" w:pos="1416"/>
        </w:tabs>
        <w:ind w:firstLine="567"/>
        <w:rPr>
          <w:color w:val="000000"/>
        </w:rPr>
      </w:pPr>
      <w:r w:rsidRPr="008625CA">
        <w:rPr>
          <w:color w:val="000000"/>
        </w:rPr>
        <w:t>приказ Роспотребнадзора от 20 мая 2005 г. № 402 «О личной медицинской книжке и санитарном паспорте»;</w:t>
      </w:r>
    </w:p>
    <w:p w:rsidR="00330DFE" w:rsidRPr="008625CA" w:rsidRDefault="00330DFE" w:rsidP="00330DFE">
      <w:pPr>
        <w:pStyle w:val="ad"/>
        <w:shd w:val="clear" w:color="auto" w:fill="auto"/>
        <w:tabs>
          <w:tab w:val="left" w:pos="1426"/>
        </w:tabs>
        <w:ind w:firstLine="567"/>
        <w:rPr>
          <w:color w:val="000000"/>
        </w:rPr>
      </w:pPr>
      <w:r w:rsidRPr="008625CA">
        <w:rPr>
          <w:color w:val="000000"/>
        </w:rPr>
        <w:t xml:space="preserve">приказ Роспотребнадзора от 1 августа 2006 г. № 225 «О санитарно-эпидемиологической экспертизе пестицидов и </w:t>
      </w:r>
      <w:proofErr w:type="spellStart"/>
      <w:r w:rsidRPr="008625CA">
        <w:rPr>
          <w:color w:val="000000"/>
        </w:rPr>
        <w:t>агрохимикатов</w:t>
      </w:r>
      <w:proofErr w:type="spellEnd"/>
      <w:r w:rsidRPr="008625CA">
        <w:rPr>
          <w:color w:val="000000"/>
        </w:rPr>
        <w:t>»;</w:t>
      </w:r>
    </w:p>
    <w:p w:rsidR="00330DFE" w:rsidRPr="008625CA" w:rsidRDefault="00330DFE" w:rsidP="00330DFE">
      <w:pPr>
        <w:pStyle w:val="ad"/>
        <w:shd w:val="clear" w:color="auto" w:fill="auto"/>
        <w:tabs>
          <w:tab w:val="left" w:pos="1426"/>
        </w:tabs>
        <w:ind w:firstLine="567"/>
        <w:rPr>
          <w:color w:val="000000"/>
        </w:rPr>
      </w:pPr>
      <w:r w:rsidRPr="008625CA">
        <w:rPr>
          <w:color w:val="000000"/>
        </w:rPr>
        <w:t>приказ Роспотребнадзора № 329, Росгидромета № 384 от 22 ноября 2007 г. «О взаимодействии Роспотребнадзора и Росгидромета по реализации Постановления Правительства Российской Федерации от 2 июня 2006 г. № 60 «Об утверждении Положения о проведении социально-гигиенического мониторинга»;</w:t>
      </w:r>
    </w:p>
    <w:p w:rsidR="00330DFE" w:rsidRPr="008625CA" w:rsidRDefault="00330DFE" w:rsidP="00330DFE">
      <w:pPr>
        <w:pStyle w:val="ad"/>
        <w:shd w:val="clear" w:color="auto" w:fill="auto"/>
        <w:tabs>
          <w:tab w:val="left" w:pos="1421"/>
        </w:tabs>
        <w:ind w:firstLine="567"/>
        <w:rPr>
          <w:color w:val="000000"/>
        </w:rPr>
      </w:pPr>
      <w:r w:rsidRPr="008625CA">
        <w:rPr>
          <w:color w:val="000000"/>
        </w:rPr>
        <w:t>приказ Роспотребнадзора от 20 июля 2010 г. № 290 «О государственной регистрации продукции территориальными органами»;</w:t>
      </w:r>
    </w:p>
    <w:p w:rsidR="00330DFE" w:rsidRPr="008625CA" w:rsidRDefault="00330DFE" w:rsidP="00330DFE">
      <w:pPr>
        <w:pStyle w:val="ad"/>
        <w:shd w:val="clear" w:color="auto" w:fill="auto"/>
        <w:tabs>
          <w:tab w:val="left" w:pos="1421"/>
        </w:tabs>
        <w:ind w:firstLine="567"/>
        <w:rPr>
          <w:color w:val="000000"/>
        </w:rPr>
      </w:pPr>
      <w:r w:rsidRPr="008625CA">
        <w:rPr>
          <w:color w:val="000000"/>
        </w:rPr>
        <w:t>приказ Роспотребнадзора от 28 декабря 2012 г. № 1204 «Об утверждении Критериев существенного ухудшения качества питьевой воды и горячей воды, показателей качества питьевой воды, характеризующих ее безопасность, по которым осуществляется производственный контроль качества питьевой воды, горячей воды и требований к частоте отбора проб воды»;</w:t>
      </w:r>
    </w:p>
    <w:p w:rsidR="00330DFE" w:rsidRPr="008625CA" w:rsidRDefault="00330DFE" w:rsidP="00330DFE">
      <w:pPr>
        <w:pStyle w:val="ad"/>
        <w:shd w:val="clear" w:color="auto" w:fill="auto"/>
        <w:tabs>
          <w:tab w:val="left" w:pos="1416"/>
        </w:tabs>
        <w:ind w:firstLine="567"/>
        <w:rPr>
          <w:color w:val="000000"/>
        </w:rPr>
      </w:pPr>
      <w:r w:rsidRPr="008625CA">
        <w:rPr>
          <w:color w:val="000000"/>
        </w:rPr>
        <w:t>приказ Минздрава России № 726н, Роспотребнадзора № 740 от 10 октября 2013 г. «Об оптимизации системы информирования о случаях инфекционных и паразитарных болезней»;</w:t>
      </w:r>
    </w:p>
    <w:p w:rsidR="00330DFE" w:rsidRPr="008625CA" w:rsidRDefault="00330DFE" w:rsidP="00330DFE">
      <w:pPr>
        <w:pStyle w:val="ad"/>
        <w:shd w:val="clear" w:color="auto" w:fill="auto"/>
        <w:tabs>
          <w:tab w:val="left" w:pos="1426"/>
        </w:tabs>
        <w:ind w:firstLine="567"/>
        <w:rPr>
          <w:color w:val="000000"/>
        </w:rPr>
      </w:pPr>
      <w:r w:rsidRPr="008625CA">
        <w:rPr>
          <w:color w:val="000000"/>
        </w:rPr>
        <w:t>приказ Минтруда России от 5 декабря 2014 г. № 976н «Об утверждении методики снижения класса (подкласса) условий труда при применении работниками, занятыми на рабочих местах с вредными условиями труда, эффективных средств индивидуальной защиты, прошедших обязательную сертификацию в порядке, установленном соответствующим техническим регламентом»;</w:t>
      </w:r>
    </w:p>
    <w:p w:rsidR="00330DFE" w:rsidRPr="008625CA" w:rsidRDefault="00330DFE" w:rsidP="00330DF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8625CA">
        <w:rPr>
          <w:rFonts w:ascii="Times New Roman" w:hAnsi="Times New Roman" w:cs="Times New Roman"/>
          <w:color w:val="000000"/>
          <w:sz w:val="24"/>
          <w:szCs w:val="24"/>
        </w:rPr>
        <w:t>Приказ Роспотребнадзора от 19 февраля 2018 г. № 90 «Об утверждении порядка действий уполномоченных лиц Федеральной службы по надзору в сфере защиты прав потребителей и благополучия человека при изъятии и уничтожении запрещенной к ввозу продукции, форм и порядков заполнения, учета и хранения актов о факте изъятия и актов об уничтожении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625CA">
        <w:rPr>
          <w:rFonts w:ascii="Times New Roman" w:hAnsi="Times New Roman" w:cs="Times New Roman"/>
          <w:color w:val="000000"/>
          <w:sz w:val="24"/>
          <w:szCs w:val="24"/>
        </w:rPr>
        <w:t>запрещенной к ввозу проду</w:t>
      </w:r>
      <w:r>
        <w:rPr>
          <w:rFonts w:ascii="Times New Roman" w:hAnsi="Times New Roman" w:cs="Times New Roman"/>
          <w:color w:val="000000"/>
          <w:sz w:val="24"/>
          <w:szCs w:val="24"/>
        </w:rPr>
        <w:t>кции, а также формы журнала реги</w:t>
      </w:r>
      <w:r w:rsidRPr="008625CA">
        <w:rPr>
          <w:rFonts w:ascii="Times New Roman" w:hAnsi="Times New Roman" w:cs="Times New Roman"/>
          <w:color w:val="000000"/>
          <w:sz w:val="24"/>
          <w:szCs w:val="24"/>
        </w:rPr>
        <w:t>страции таких актов»;</w:t>
      </w:r>
      <w:proofErr w:type="gramEnd"/>
    </w:p>
    <w:p w:rsidR="00330DFE" w:rsidRPr="008625CA" w:rsidRDefault="00330DFE" w:rsidP="00330DFE">
      <w:pPr>
        <w:pStyle w:val="ad"/>
        <w:shd w:val="clear" w:color="auto" w:fill="auto"/>
        <w:ind w:firstLine="567"/>
        <w:rPr>
          <w:color w:val="000000"/>
        </w:rPr>
      </w:pPr>
      <w:r w:rsidRPr="008625CA">
        <w:rPr>
          <w:color w:val="000000"/>
        </w:rPr>
        <w:t>предупреждения и ликвидации чрезвычайных ситуаций (утв. Роспотребнадзором 5 октября 2005 г. № 01-12/176-05);</w:t>
      </w:r>
    </w:p>
    <w:p w:rsidR="00330DFE" w:rsidRPr="008625CA" w:rsidRDefault="00330DFE" w:rsidP="00330DFE">
      <w:pPr>
        <w:pStyle w:val="ad"/>
        <w:shd w:val="clear" w:color="auto" w:fill="auto"/>
        <w:tabs>
          <w:tab w:val="left" w:pos="1411"/>
        </w:tabs>
        <w:ind w:firstLine="567"/>
        <w:rPr>
          <w:color w:val="000000"/>
        </w:rPr>
      </w:pPr>
      <w:r w:rsidRPr="008625CA">
        <w:rPr>
          <w:color w:val="000000"/>
        </w:rPr>
        <w:t>Решение Комиссии Таможенного союза от 9 декабря 2011 г. № 880 «О принятии технического регламента Таможенного союза «О безопасности пищевой продукции»;</w:t>
      </w:r>
    </w:p>
    <w:p w:rsidR="00330DFE" w:rsidRPr="008625CA" w:rsidRDefault="00330DFE" w:rsidP="00330DFE">
      <w:pPr>
        <w:pStyle w:val="ad"/>
        <w:shd w:val="clear" w:color="auto" w:fill="auto"/>
        <w:tabs>
          <w:tab w:val="left" w:pos="1411"/>
        </w:tabs>
        <w:ind w:firstLine="567"/>
        <w:rPr>
          <w:color w:val="000000"/>
        </w:rPr>
      </w:pPr>
      <w:r w:rsidRPr="008625CA">
        <w:rPr>
          <w:color w:val="000000"/>
        </w:rPr>
        <w:t>Решение Комиссии Таможенного союза от 9 декабря 2011 г. № 882 «О принятии технического регламента Таможенного союза «Технический регламент на соковую продукцию из фруктов и овощей»;</w:t>
      </w:r>
    </w:p>
    <w:p w:rsidR="00330DFE" w:rsidRPr="008625CA" w:rsidRDefault="00330DFE" w:rsidP="00330DFE">
      <w:pPr>
        <w:pStyle w:val="ad"/>
        <w:shd w:val="clear" w:color="auto" w:fill="auto"/>
        <w:tabs>
          <w:tab w:val="left" w:pos="1411"/>
        </w:tabs>
        <w:ind w:firstLine="567"/>
        <w:rPr>
          <w:color w:val="000000"/>
        </w:rPr>
      </w:pPr>
      <w:r w:rsidRPr="008625CA">
        <w:rPr>
          <w:color w:val="000000"/>
        </w:rPr>
        <w:t>Решение Совета Евразийской экономической комиссии от 9 октября 2013 г. № 67 «О техническом регламенте Таможенного союза «О безопасности молока и молочной продукции»;</w:t>
      </w:r>
    </w:p>
    <w:p w:rsidR="00330DFE" w:rsidRPr="008625CA" w:rsidRDefault="00330DFE" w:rsidP="00330DFE">
      <w:pPr>
        <w:pStyle w:val="ad"/>
        <w:shd w:val="clear" w:color="auto" w:fill="auto"/>
        <w:tabs>
          <w:tab w:val="left" w:pos="1411"/>
        </w:tabs>
        <w:ind w:firstLine="567"/>
        <w:rPr>
          <w:color w:val="000000"/>
        </w:rPr>
      </w:pPr>
      <w:r w:rsidRPr="008625CA">
        <w:rPr>
          <w:color w:val="000000"/>
        </w:rPr>
        <w:t>Приложение № 13 к Договору о Евразийском экономическом союзе «Протокол о проведении согласованной политики в сфере защиты прав потребителей»;</w:t>
      </w:r>
    </w:p>
    <w:p w:rsidR="00330DFE" w:rsidRPr="008625CA" w:rsidRDefault="00330DFE" w:rsidP="00330DFE">
      <w:pPr>
        <w:pStyle w:val="Default"/>
        <w:ind w:firstLine="567"/>
        <w:jc w:val="both"/>
      </w:pPr>
      <w:proofErr w:type="gramStart"/>
      <w:r w:rsidRPr="008625CA">
        <w:t>Санитарные правила (СП), санитарные нормы (СН), гигиенические нормативы (ГН), санитарные правила и нормы (</w:t>
      </w:r>
      <w:proofErr w:type="spellStart"/>
      <w:r w:rsidRPr="008625CA">
        <w:t>СанПиН</w:t>
      </w:r>
      <w:proofErr w:type="spellEnd"/>
      <w:r w:rsidRPr="008625CA">
        <w:t>), руководство (Р), методические указания (МУ), методические указания по методам контроля (МУК), иные федеральные конституционные законы, федеральные законы, указы и распоряжения Президента Российской Федерации, постановления и распоряжения Правительства Российской Федерации, иные нормативные правовые акты в рамках компетенции Роспотребнадзора.</w:t>
      </w:r>
      <w:proofErr w:type="gramEnd"/>
    </w:p>
    <w:p w:rsidR="00330DFE" w:rsidRPr="008625CA" w:rsidRDefault="00330DFE" w:rsidP="00330DFE">
      <w:pPr>
        <w:pStyle w:val="Default"/>
        <w:ind w:firstLine="708"/>
        <w:jc w:val="both"/>
      </w:pPr>
      <w:r w:rsidRPr="008625CA">
        <w:lastRenderedPageBreak/>
        <w:t xml:space="preserve">2.2.2. Иные профессиональные знания </w:t>
      </w:r>
      <w:r>
        <w:t>старшего специалиста 1 разряда</w:t>
      </w:r>
      <w:r w:rsidRPr="008625CA">
        <w:t xml:space="preserve"> отдела санитарного надзора должны включать: теоретические вопросы  гигиены, общие принципы системы профилактики; методики и порядки проведения санитарно-эпидемиологических и иных видов оценок основные  показатели  здоровья населения; критерии  комплексной оценки состояния здоровья; теоретические и  организационные основы государственного санитарно-эпидемиологического надзора и его обеспечения; принципы организации и содержание профилактических мероприятий по  предупреждению или уменьшению степени неблагоприятного влияния на человека факторов среды обитания в условиях населенных мест; методы гигиенических исследований объектов окружающей среды; показатели состояния среды обитания и здоровья населения в системе социально-гигиенического  мониторинга; методы установления причинно-следственных связей между состоянием среды обитания и здоровьем  населения; естественнонаучные понятия и методы сбора и медико-статистического анализа информации о состоянии санитарно-эпидемиологической обстановки; порядок  применения мер по пресечению выявленных нарушений требований санитарного законодательства, технических регламентов и (или) устранению последствий таких нарушений, выдачи предписаний об устранении выявленных нарушений требований санитарного законодательства, технических регламентов и привлечение к ответственности лиц, совершивших такие нарушения; порядок проведения санитарно-эпидемиологических экспертиз, расследований, обследований, исследований, испытаний и иных видов оценок соблюдения санитарно-эпидемиологических и гигиенических требований; основные показатели деятельности различных учреждений системы здравоохранения; цели, задачи, содержание и методы государственного санитарно-эпидемиологического надзора на объектах жилищно-коммунального хозяйства и социально-бытовой среды; цели, задачи, содержание и методы государственного санитарно-эпидемиологического надзора на производственных объектах; </w:t>
      </w:r>
      <w:proofErr w:type="gramStart"/>
      <w:r w:rsidRPr="008625CA">
        <w:t>основы взаимодействия человека и окружающей среды;  принципы гигиенического нормирования  химических, физических  и биологических факторов среды обитания человека в условиях населенных мест; принципы гигиенического нормирования  вредных  и опасных факторов  производственной среды и трудового процесса; меры профилактики их вредного воздействия; эпидемиологию инфекционных и неинфекционных заболеваний; принципы построения государственного учета по показателям состояния здоровья населения, демографическим показателям;</w:t>
      </w:r>
      <w:proofErr w:type="gramEnd"/>
      <w:r w:rsidRPr="008625CA">
        <w:t xml:space="preserve"> основы применения современных информационно-коммуникационных технологий, </w:t>
      </w:r>
      <w:proofErr w:type="spellStart"/>
      <w:r w:rsidRPr="008625CA">
        <w:t>геоинформационных</w:t>
      </w:r>
      <w:proofErr w:type="spellEnd"/>
      <w:r w:rsidRPr="008625CA">
        <w:t xml:space="preserve"> систем; комплексные показатели антропогенной нагрузки; принципы гигиенического изучения состояния здоровья и профилактики заболе</w:t>
      </w:r>
      <w:r>
        <w:t>ваемости населения (популяции).</w:t>
      </w:r>
    </w:p>
    <w:p w:rsidR="00330DFE" w:rsidRPr="008625CA" w:rsidRDefault="00330DFE" w:rsidP="00330DF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2.2.3. </w:t>
      </w:r>
      <w:proofErr w:type="gramStart"/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Иные функциональные знания </w:t>
      </w:r>
      <w:r>
        <w:rPr>
          <w:rFonts w:ascii="Times New Roman" w:hAnsi="Times New Roman" w:cs="Times New Roman"/>
          <w:color w:val="000000"/>
          <w:sz w:val="24"/>
          <w:szCs w:val="24"/>
        </w:rPr>
        <w:t>старшего специалиста 1 разряда</w:t>
      </w:r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 отдела санитарного надзора должны включать: принципы, методы, технологии и механизмы осуществления контроля (надзора)</w:t>
      </w:r>
      <w:r w:rsidRPr="008625CA">
        <w:rPr>
          <w:rStyle w:val="s2"/>
          <w:rFonts w:ascii="Times New Roman" w:hAnsi="Times New Roman" w:cs="Times New Roman"/>
          <w:color w:val="000000"/>
          <w:sz w:val="24"/>
          <w:szCs w:val="24"/>
        </w:rPr>
        <w:t xml:space="preserve">; </w:t>
      </w:r>
      <w:r w:rsidRPr="008625CA">
        <w:rPr>
          <w:rFonts w:ascii="Times New Roman" w:hAnsi="Times New Roman" w:cs="Times New Roman"/>
          <w:color w:val="000000"/>
          <w:sz w:val="24"/>
          <w:szCs w:val="24"/>
        </w:rPr>
        <w:t>виды, назначение и технологии организации проверочных процедур</w:t>
      </w:r>
      <w:r w:rsidRPr="008625CA">
        <w:rPr>
          <w:rStyle w:val="s2"/>
          <w:rFonts w:ascii="Times New Roman" w:hAnsi="Times New Roman" w:cs="Times New Roman"/>
          <w:color w:val="000000"/>
          <w:sz w:val="24"/>
          <w:szCs w:val="24"/>
        </w:rPr>
        <w:t xml:space="preserve">; </w:t>
      </w:r>
      <w:r w:rsidRPr="008625CA">
        <w:rPr>
          <w:rFonts w:ascii="Times New Roman" w:hAnsi="Times New Roman" w:cs="Times New Roman"/>
          <w:color w:val="000000"/>
          <w:sz w:val="24"/>
          <w:szCs w:val="24"/>
        </w:rPr>
        <w:t>понятие единого реестра проверок, процедура его формирования</w:t>
      </w:r>
      <w:r w:rsidRPr="008625CA">
        <w:rPr>
          <w:rStyle w:val="s2"/>
          <w:rFonts w:ascii="Times New Roman" w:hAnsi="Times New Roman" w:cs="Times New Roman"/>
          <w:color w:val="000000"/>
          <w:sz w:val="24"/>
          <w:szCs w:val="24"/>
        </w:rPr>
        <w:t xml:space="preserve">; </w:t>
      </w:r>
      <w:r w:rsidRPr="008625CA">
        <w:rPr>
          <w:rFonts w:ascii="Times New Roman" w:hAnsi="Times New Roman" w:cs="Times New Roman"/>
          <w:color w:val="000000"/>
          <w:sz w:val="24"/>
          <w:szCs w:val="24"/>
        </w:rPr>
        <w:t>институт предварительной проверки жалобы и иной информации, поступившей в контрольно-надзорный орган</w:t>
      </w:r>
      <w:r w:rsidRPr="008625CA">
        <w:rPr>
          <w:rStyle w:val="s2"/>
          <w:rFonts w:ascii="Times New Roman" w:hAnsi="Times New Roman" w:cs="Times New Roman"/>
          <w:color w:val="000000"/>
          <w:sz w:val="24"/>
          <w:szCs w:val="24"/>
        </w:rPr>
        <w:t xml:space="preserve">; </w:t>
      </w:r>
      <w:r w:rsidRPr="008625CA">
        <w:rPr>
          <w:rFonts w:ascii="Times New Roman" w:hAnsi="Times New Roman" w:cs="Times New Roman"/>
          <w:color w:val="000000"/>
          <w:sz w:val="24"/>
          <w:szCs w:val="24"/>
        </w:rPr>
        <w:t>процедура организации проверки: порядок, этапы, инструменты проведения</w:t>
      </w:r>
      <w:r w:rsidRPr="008625CA">
        <w:rPr>
          <w:rStyle w:val="s2"/>
          <w:rFonts w:ascii="Times New Roman" w:hAnsi="Times New Roman" w:cs="Times New Roman"/>
          <w:color w:val="000000"/>
          <w:sz w:val="24"/>
          <w:szCs w:val="24"/>
        </w:rPr>
        <w:t>;</w:t>
      </w:r>
      <w:proofErr w:type="gramEnd"/>
      <w:r w:rsidRPr="008625CA">
        <w:rPr>
          <w:rStyle w:val="s2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625CA">
        <w:rPr>
          <w:rFonts w:ascii="Times New Roman" w:hAnsi="Times New Roman" w:cs="Times New Roman"/>
          <w:color w:val="000000"/>
          <w:sz w:val="24"/>
          <w:szCs w:val="24"/>
        </w:rPr>
        <w:t>ограничения при проведении проверочных процедур</w:t>
      </w:r>
      <w:r w:rsidRPr="008625CA">
        <w:rPr>
          <w:rStyle w:val="s2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625CA">
        <w:rPr>
          <w:rFonts w:ascii="Times New Roman" w:hAnsi="Times New Roman" w:cs="Times New Roman"/>
          <w:color w:val="000000"/>
          <w:sz w:val="24"/>
          <w:szCs w:val="24"/>
        </w:rPr>
        <w:t>меры, принимаемые по результатам проверки; основания проведения и осо</w:t>
      </w:r>
      <w:r>
        <w:rPr>
          <w:rFonts w:ascii="Times New Roman" w:hAnsi="Times New Roman" w:cs="Times New Roman"/>
          <w:color w:val="000000"/>
          <w:sz w:val="24"/>
          <w:szCs w:val="24"/>
        </w:rPr>
        <w:t>бенности внеплановых проверок.</w:t>
      </w:r>
    </w:p>
    <w:p w:rsidR="00330DFE" w:rsidRPr="008625CA" w:rsidRDefault="00330DFE" w:rsidP="00330D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2.2.4.Гражданский служащий, замещающий должность </w:t>
      </w:r>
      <w:r>
        <w:rPr>
          <w:rFonts w:ascii="Times New Roman" w:hAnsi="Times New Roman" w:cs="Times New Roman"/>
          <w:color w:val="000000"/>
          <w:sz w:val="24"/>
          <w:szCs w:val="24"/>
        </w:rPr>
        <w:t>старшего специалиста 1 разряда</w:t>
      </w:r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 отдела санитарного надзора должен обладать следующими профессиональными умениями: </w:t>
      </w:r>
      <w:r w:rsidRPr="008625CA">
        <w:rPr>
          <w:rFonts w:ascii="Times New Roman" w:hAnsi="Times New Roman" w:cs="Times New Roman"/>
          <w:sz w:val="24"/>
          <w:szCs w:val="24"/>
        </w:rPr>
        <w:t>анализа количественных и качественных показателей работы, составления отчета о работе; работы с технической документацией;</w:t>
      </w:r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625CA">
        <w:rPr>
          <w:rFonts w:ascii="Times New Roman" w:hAnsi="Times New Roman" w:cs="Times New Roman"/>
          <w:sz w:val="24"/>
          <w:szCs w:val="24"/>
        </w:rPr>
        <w:t xml:space="preserve">организации проведения санитарно-эпидемиологических и иных видов оценки; осуществления комплекса санитарно-противоэпидемических (профилактических) мероприятий, направленных на устранение или уменьшение вредного воздействия факторов среды обитания, </w:t>
      </w:r>
      <w:r w:rsidRPr="008625CA">
        <w:rPr>
          <w:rFonts w:ascii="Times New Roman" w:hAnsi="Times New Roman" w:cs="Times New Roman"/>
          <w:sz w:val="24"/>
          <w:szCs w:val="24"/>
        </w:rPr>
        <w:lastRenderedPageBreak/>
        <w:t>предотвращение возникновения и распространения инфекционных заболеваний и массовых неинфекционных заболеваний (отравлений) и их ликвидацию, в том числе в условиях чрезвычайных ситуаций; применения установленных санитарно-эпидемиологических требований; применения специализированного оборудования и медицинских изделий, предусмотренных для использования в профессиональной сфере санитарно-просветительской деятельности сред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8625CA">
        <w:rPr>
          <w:rFonts w:ascii="Times New Roman" w:hAnsi="Times New Roman" w:cs="Times New Roman"/>
          <w:sz w:val="24"/>
          <w:szCs w:val="24"/>
        </w:rPr>
        <w:t xml:space="preserve"> с целью устранения факторов риска и формирования навыков здорового образа жизни, направленных на сохранение и укрепление здоровья; оценки производственного </w:t>
      </w:r>
      <w:proofErr w:type="gramStart"/>
      <w:r w:rsidRPr="008625CA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8625CA">
        <w:rPr>
          <w:rFonts w:ascii="Times New Roman" w:hAnsi="Times New Roman" w:cs="Times New Roman"/>
          <w:sz w:val="24"/>
          <w:szCs w:val="24"/>
        </w:rPr>
        <w:t xml:space="preserve"> обеспечением санитарно-эпидемиологического благополучия хозяйствующими субъектами; комплексной оценки состояния здоровья населения.</w:t>
      </w:r>
    </w:p>
    <w:p w:rsidR="00330DFE" w:rsidRDefault="00330DFE" w:rsidP="00330DF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2.2.5. Гражданский служащий, замещающий должность </w:t>
      </w:r>
      <w:r>
        <w:rPr>
          <w:rFonts w:ascii="Times New Roman" w:hAnsi="Times New Roman" w:cs="Times New Roman"/>
          <w:color w:val="000000"/>
          <w:sz w:val="24"/>
          <w:szCs w:val="24"/>
        </w:rPr>
        <w:t>старшего специалиста 1 разряда</w:t>
      </w:r>
      <w:r w:rsidRPr="008625CA">
        <w:rPr>
          <w:rFonts w:ascii="Times New Roman" w:hAnsi="Times New Roman" w:cs="Times New Roman"/>
          <w:color w:val="000000"/>
          <w:sz w:val="24"/>
          <w:szCs w:val="24"/>
        </w:rPr>
        <w:t xml:space="preserve"> отдела санитарного надзора должен обладать следующими функциональными умениями: проведение плановых и внеплановых документарных проверок (обследований); проведение плановых и внеплановых выездных проверок;</w:t>
      </w:r>
      <w:r w:rsidRPr="008625CA">
        <w:rPr>
          <w:rStyle w:val="s4"/>
          <w:rFonts w:ascii="Times New Roman" w:hAnsi="Times New Roman" w:cs="Times New Roman"/>
          <w:color w:val="000000"/>
          <w:sz w:val="24"/>
          <w:szCs w:val="24"/>
        </w:rPr>
        <w:t> </w:t>
      </w:r>
      <w:r w:rsidRPr="008625CA">
        <w:rPr>
          <w:rFonts w:ascii="Times New Roman" w:hAnsi="Times New Roman" w:cs="Times New Roman"/>
          <w:color w:val="000000"/>
          <w:sz w:val="24"/>
          <w:szCs w:val="24"/>
        </w:rPr>
        <w:t>формирование и ведение реестров для обеспечения контрольно-надзорных полномочий; осуществление контроля исполнения предписаний, решений и других распорядительных документов.</w:t>
      </w:r>
    </w:p>
    <w:p w:rsidR="00330DFE" w:rsidRDefault="00330DFE" w:rsidP="00330DFE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30DFE" w:rsidRPr="007A174F" w:rsidRDefault="00330DFE" w:rsidP="00330DFE">
      <w:pPr>
        <w:shd w:val="clear" w:color="auto" w:fill="FFFFFF"/>
        <w:spacing w:after="0" w:line="240" w:lineRule="auto"/>
        <w:ind w:left="120" w:firstLine="691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</w:t>
      </w:r>
      <w:r w:rsidRPr="007A17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Квалификационные требования для замещения должности гражданской службы</w:t>
      </w:r>
    </w:p>
    <w:p w:rsidR="00330DFE" w:rsidRPr="007A174F" w:rsidRDefault="00330DFE" w:rsidP="00330DFE">
      <w:pPr>
        <w:shd w:val="clear" w:color="auto" w:fill="FFFFFF"/>
        <w:spacing w:after="0" w:line="240" w:lineRule="auto"/>
        <w:ind w:left="120" w:firstLine="691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30DFE" w:rsidRPr="007A174F" w:rsidRDefault="00330DFE" w:rsidP="00330DFE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Для замещения должности старшего специалиста 1 разряда отдела санитарного   надзора устанавливаются квалификационные требования, включающие базовые и профессионально -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функциональные квалификационные требования.</w:t>
      </w:r>
    </w:p>
    <w:p w:rsidR="00330DFE" w:rsidRPr="007A174F" w:rsidRDefault="00330DFE" w:rsidP="00330DF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2.1. Базовые квалификационные требования:</w:t>
      </w:r>
    </w:p>
    <w:p w:rsidR="00330DFE" w:rsidRPr="007A174F" w:rsidRDefault="00330DFE" w:rsidP="00330DF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2.1.1. Гражданский служащий, замещающий должность </w:t>
      </w:r>
      <w:bookmarkStart w:id="0" w:name="footnote_back_17"/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старшего специалиста 1 разряда отдела санитарного надзора, </w:t>
      </w:r>
      <w:bookmarkEnd w:id="0"/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должен иметь среднее профессиональное образование по специальностям «Медико-профилактическое дело»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</w:t>
      </w: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«Юриспруденция»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 или образование соответствующее направлению деятельности отдела</w:t>
      </w: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330DFE" w:rsidRPr="007A174F" w:rsidRDefault="00330DFE" w:rsidP="00330DF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2.1.2.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замещения должности старшего специалиста 1 разряда отдела санитарного надзора стажа государственной гражданской службы или работы по специальности, направлению подготовки, </w:t>
      </w:r>
      <w:proofErr w:type="gramStart"/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указанными</w:t>
      </w:r>
      <w:proofErr w:type="gramEnd"/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п. 2.2.1., не установлено. </w:t>
      </w:r>
    </w:p>
    <w:p w:rsidR="00330DFE" w:rsidRPr="007A174F" w:rsidRDefault="00330DFE" w:rsidP="00330DF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2.1.3. </w:t>
      </w:r>
      <w:proofErr w:type="gramStart"/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Гражданский служащий, замещающий должность  старшего специалиста 1 разряда отдела санитарного надзо</w:t>
      </w:r>
      <w:bookmarkStart w:id="1" w:name="footnote_back_21"/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ра, </w:t>
      </w:r>
      <w:bookmarkEnd w:id="1"/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должен обладать следующими базовыми знаниями и умениями: знанием государственного языка Российской Федерации (русского языка); знаниями основ Конституции Российской Федерации, Федерального закона от 27 мая 2003 г. № 58-ФЗ «О системе государственной службы Российской Федерации» Федерального закона от 27 июля 2004 г. № 79-ФЗ «О государственной гражданской службе Российской Федерации»;</w:t>
      </w:r>
      <w:proofErr w:type="gramEnd"/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Федерального закона от 25 декабря 2008 г. № 273-ФЗ «О противодействии коррупции»; федеральных конституционных законов, федеральных законов, указов и распоряжений Президента Российской Федерации, постановлений и распоряжений Правительства Российской Федерации, иных нормативных правовых актов в рамках компетенции Роспотребнадзора, в том числе регулирующих развитие государственной политики в сфере санитарно-эпидемиологического благополучия населения и защиты прав потребителей;</w:t>
      </w:r>
      <w:proofErr w:type="gramEnd"/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структуры и полномочий органов государственной власти и местного самоуправления; основ федерального государственного санитарно-эпидемиологического надзора и его обеспечения; основ федерального государственного надзора в области защиты прав потребителей и его обеспечения; аппаратного и программного обеспечения; возможностей и особенностей </w:t>
      </w:r>
      <w:proofErr w:type="gramStart"/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применения</w:t>
      </w:r>
      <w:proofErr w:type="gramEnd"/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общих вопросов информационной безопасности; основ организации прохождения государственной гражданской службы; правил деловой этики, служебного распорядка территориального органа </w:t>
      </w: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Роспотребнадзора, порядка работы со служебной информацией, основ делопроизводства, правил и норм охраны труда и противопожарной безопасности.</w:t>
      </w:r>
    </w:p>
    <w:p w:rsidR="00330DFE" w:rsidRPr="007A174F" w:rsidRDefault="00330DFE" w:rsidP="00330DF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2.1.4. Умения гражданского служащего, замещающего должность </w:t>
      </w:r>
      <w:r w:rsidRPr="001955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старший специалист 1 разряда</w:t>
      </w: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отдела санитарного надзор</w:t>
      </w:r>
      <w:bookmarkStart w:id="2" w:name="footnote_back_22"/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а, </w:t>
      </w:r>
      <w:bookmarkEnd w:id="2"/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включают следующие умения: мыслить системно,  планировать и рационально использовать служебное время; достигать результата; коммуникативные умения; работать в стрессовых условиях; совершенствовать свой профессиональный уровень, умения в области  информационно-коммуникационных технологий, соблюдать этику делового общения.</w:t>
      </w:r>
    </w:p>
    <w:p w:rsidR="00330DFE" w:rsidRPr="007A174F" w:rsidRDefault="00330DFE" w:rsidP="00330DF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2.1.5. </w:t>
      </w:r>
      <w:proofErr w:type="gramStart"/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Наличие профессиональных навыков, необходимых для исполнения должностных обязанностей</w:t>
      </w:r>
      <w:r w:rsidRPr="007A174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работы с законодательными и иными нормативными правовыми актами Российской Федерации; организации и обеспечения выполнения задач; квалифицированного планирования работы; планирования и достижения целей в сфере санитарно-эпидемиологического благополучия населения и защиты прав потребителей; работы с внутренними и периферийными устройствами компьютера; работы с информационно-телекоммуникационными сетями, в том числе сетью Интернет;</w:t>
      </w:r>
      <w:proofErr w:type="gramEnd"/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работы в операционной системе; управления электронной почтой; работы в текстовом редакторе; работы с электронными таблицами; подготовки презентаций; использования графических объектов в электронных документах; работы с базами данных; ведения деловых переговоров, публичного выступления, подготовки делового письма, проектов нормативных актов; анализа и прогнозирования; грамотного учета мнения коллег; организации работы по эффективному взаимодействию с организациями, государственными органами, органами местного самоуправления и гражданами;</w:t>
      </w:r>
      <w:proofErr w:type="gramEnd"/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адаптации к новой ситуации и принятия новых подходов в решении поставленных задач; эффективного планирования рабочего времени; систематического повышения своей квалификации, в том числе по специальностям медико-профилактического направления; систематизации информации, работы со служебными документами; квалифицированной работы с людьми по недопущению личностных конфликтов.</w:t>
      </w:r>
    </w:p>
    <w:p w:rsidR="00330DFE" w:rsidRPr="007A174F" w:rsidRDefault="00330DFE" w:rsidP="00330DF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2.2.</w:t>
      </w:r>
      <w:r>
        <w:rPr>
          <w:rFonts w:ascii="Times New Roman" w:hAnsi="Cambria Math" w:cs="Times New Roman"/>
          <w:color w:val="000000" w:themeColor="text1"/>
          <w:sz w:val="24"/>
          <w:szCs w:val="24"/>
        </w:rPr>
        <w:t xml:space="preserve"> </w:t>
      </w: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Профессионально-функциональные квалификационные требования:</w:t>
      </w:r>
    </w:p>
    <w:p w:rsidR="00330DFE" w:rsidRPr="007A174F" w:rsidRDefault="00330DFE" w:rsidP="00330DFE">
      <w:pPr>
        <w:pStyle w:val="Default"/>
        <w:ind w:firstLine="567"/>
        <w:jc w:val="both"/>
        <w:rPr>
          <w:color w:val="000000" w:themeColor="text1"/>
        </w:rPr>
      </w:pPr>
      <w:r w:rsidRPr="007A174F">
        <w:rPr>
          <w:color w:val="000000" w:themeColor="text1"/>
        </w:rPr>
        <w:t xml:space="preserve">2.2.1. Гражданский служащий, замещающий должность старшего специалиста 1 разряда  отдела санитарного надзора, должен обладать следующими профессиональными знаниями в сфере законодательства Российской Федерации: Трудовой кодекс Российской Федерации от 30 декабря 2001 № 197-ФЗ (статья 213, раздел Х, глава 57); </w:t>
      </w:r>
      <w:proofErr w:type="gramStart"/>
      <w:r w:rsidRPr="007A174F">
        <w:rPr>
          <w:color w:val="000000" w:themeColor="text1"/>
        </w:rPr>
        <w:t xml:space="preserve">Градостроительный кодекс Российской Федерации от 29 декабря 2004 № 190-ФЗ, Водный кодекс Российской Федерации 03 июня 2006 № 74-ФЗ, Федеральный закон от 04 мая 1999 № 96-ФЗ “Об охране атмосферного воздуха”, Федеральный закон от 10 января 2002 № 7-ФЗ “Об охране окружающей среды”, </w:t>
      </w:r>
      <w:r w:rsidRPr="007A174F">
        <w:rPr>
          <w:rFonts w:eastAsiaTheme="minorHAnsi"/>
          <w:color w:val="000000" w:themeColor="text1"/>
          <w:lang w:eastAsia="en-US"/>
        </w:rPr>
        <w:t>Кодекс Российской Федерации об административных правонарушениях от 30 декабря 2001 г. № 195-ФЗ;</w:t>
      </w:r>
      <w:proofErr w:type="gramEnd"/>
      <w:r w:rsidRPr="007A174F">
        <w:rPr>
          <w:rFonts w:eastAsiaTheme="minorHAnsi"/>
          <w:color w:val="000000" w:themeColor="text1"/>
          <w:lang w:eastAsia="en-US"/>
        </w:rPr>
        <w:t xml:space="preserve"> </w:t>
      </w:r>
      <w:proofErr w:type="gramStart"/>
      <w:r w:rsidRPr="007A174F">
        <w:rPr>
          <w:rFonts w:eastAsiaTheme="minorHAnsi"/>
          <w:color w:val="000000" w:themeColor="text1"/>
          <w:lang w:eastAsia="en-US"/>
        </w:rPr>
        <w:t>Гражданский процессуальный кодекс Российской Федерации от 14 ноября 2002 г. № 138-ФЗ;</w:t>
      </w:r>
      <w:r w:rsidRPr="007A174F">
        <w:rPr>
          <w:color w:val="000000" w:themeColor="text1"/>
        </w:rPr>
        <w:t xml:space="preserve"> Закон РФ от 7 февраля 1992 г. № 2300-I «О защите прав потребителей»;</w:t>
      </w:r>
      <w:r w:rsidRPr="007A174F">
        <w:rPr>
          <w:rFonts w:eastAsiaTheme="minorHAnsi"/>
          <w:color w:val="000000" w:themeColor="text1"/>
          <w:lang w:eastAsia="en-US"/>
        </w:rPr>
        <w:t xml:space="preserve"> Федеральный закон от 21 ноября 2011 г. № 323-ФЗ «Об основах охраны здоровья граждан в Российской Федерации»; Федеральный закон от 24 июня 1998 г. № 89-ФЗ «Об отходах производства и потребления»;</w:t>
      </w:r>
      <w:proofErr w:type="gramEnd"/>
      <w:r w:rsidRPr="007A174F">
        <w:rPr>
          <w:rFonts w:eastAsiaTheme="minorHAnsi"/>
          <w:color w:val="000000" w:themeColor="text1"/>
          <w:lang w:eastAsia="en-US"/>
        </w:rPr>
        <w:t xml:space="preserve"> </w:t>
      </w:r>
      <w:proofErr w:type="gramStart"/>
      <w:r w:rsidRPr="007A174F">
        <w:rPr>
          <w:rFonts w:eastAsiaTheme="minorHAnsi"/>
          <w:color w:val="000000" w:themeColor="text1"/>
          <w:lang w:eastAsia="en-US"/>
        </w:rPr>
        <w:t>Федеральный закон от 26 декабря 2008 г.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 Федеральный закон от 27 декабря 2002 г. № 184-ФЗ «О техническом регулировании»;  Федеральный закон от 23 февраля 2013 г. № 15-ФЗ «Об охране здоровья граждан от воздействия окружающего табачного дыма и последствий потребления табака»;</w:t>
      </w:r>
      <w:proofErr w:type="gramEnd"/>
      <w:r w:rsidRPr="007A174F">
        <w:rPr>
          <w:rFonts w:eastAsiaTheme="minorHAnsi"/>
          <w:color w:val="000000" w:themeColor="text1"/>
          <w:lang w:eastAsia="en-US"/>
        </w:rPr>
        <w:t xml:space="preserve"> Федеральный закон от 2 января 2000 г. № 29-ФЗ «О качестве и безопасности пищевых продуктов»; Федеральный закон от 17 сентября 1998 г. № 157-ФЗ «Об иммунопрофилактике инфекционных болезней»; Федеральный закон от 30 марта 1999 г. № 52-ФЗ «О санитарно-эпидемиологическом благополучии населения»; </w:t>
      </w:r>
      <w:proofErr w:type="gramStart"/>
      <w:r w:rsidRPr="007A174F">
        <w:rPr>
          <w:color w:val="000000" w:themeColor="text1"/>
        </w:rPr>
        <w:t xml:space="preserve">Федеральный закон от 27 июля 2006 № 149-ФЗ “Об информации, информационных технологиях и о защите информации” (статья 15.1), постановление Правительства </w:t>
      </w:r>
      <w:r w:rsidRPr="007A174F">
        <w:rPr>
          <w:color w:val="000000" w:themeColor="text1"/>
        </w:rPr>
        <w:lastRenderedPageBreak/>
        <w:t>Российской Федерации от 26 октября 2012 № 1101 “О единой автоматизированной информационной системе “Единый реестр доменных имен, указателей страниц сайтов в информационно-телекоммуникационной сети “Интернет” и сетевых адресов, позволяющих идентифицировать сайты в информационно-телекоммуникационной сети “Интернет”, содержащие информацию, распространение которой в Российской Федерации запрещено</w:t>
      </w:r>
      <w:proofErr w:type="gramEnd"/>
      <w:r w:rsidRPr="007A174F">
        <w:rPr>
          <w:color w:val="000000" w:themeColor="text1"/>
        </w:rPr>
        <w:t xml:space="preserve">”, </w:t>
      </w:r>
      <w:proofErr w:type="gramStart"/>
      <w:r w:rsidRPr="007A174F">
        <w:rPr>
          <w:color w:val="000000" w:themeColor="text1"/>
        </w:rPr>
        <w:t>постановление Правительства Российской Федерации от 06 мая 2011 № 352 “Об утверждении перечня услуг, которые являются необходимыми и обязательными для предоставления федеральными органами исполнительной власти государственных услуг и предоставляются организациями, участвующими в предоставлении государственных услуг, и определении размера платы за их оказание”, Санитарные правила (СП), санитарные нормы (СН), гигиенические нормативы (ГН), санитарные правила и нормы (</w:t>
      </w:r>
      <w:proofErr w:type="spellStart"/>
      <w:r w:rsidRPr="007A174F">
        <w:rPr>
          <w:color w:val="000000" w:themeColor="text1"/>
        </w:rPr>
        <w:t>СанПиН</w:t>
      </w:r>
      <w:proofErr w:type="spellEnd"/>
      <w:r w:rsidRPr="007A174F">
        <w:rPr>
          <w:color w:val="000000" w:themeColor="text1"/>
        </w:rPr>
        <w:t>), руководство (Р), методические указания (МУ</w:t>
      </w:r>
      <w:proofErr w:type="gramEnd"/>
      <w:r w:rsidRPr="007A174F">
        <w:rPr>
          <w:color w:val="000000" w:themeColor="text1"/>
        </w:rPr>
        <w:t>), методические указания по методам контроля (МУК), Кодекс Российской Федерации об административных правонарушениях от 30 декабря 2001 г. № 195-ФЗ,  иные федеральные конституционные законы, федеральные законы, указы и распоряжения Президента Российской Федерации, постановления и распоряжения Правительства Российской Федерации, иные нормативные правовые акты в рамках компетенции Роспотребнадзора.</w:t>
      </w:r>
    </w:p>
    <w:p w:rsidR="00330DFE" w:rsidRPr="007A174F" w:rsidRDefault="00330DFE" w:rsidP="00330DFE">
      <w:pPr>
        <w:pStyle w:val="Default"/>
        <w:ind w:firstLine="708"/>
        <w:jc w:val="both"/>
        <w:rPr>
          <w:color w:val="000000" w:themeColor="text1"/>
        </w:rPr>
      </w:pPr>
      <w:r w:rsidRPr="007A174F">
        <w:rPr>
          <w:color w:val="000000" w:themeColor="text1"/>
        </w:rPr>
        <w:t xml:space="preserve">2.2.2. Иные профессиональные знания старшего специалиста 1 разряда отдела санитарного надзора должны включать: основные показатели деятельности различных учреждений системы здравоохранения; цели, задачи, содержание и методы государственного санитарно-эпидемиологического надзора на объектах жилищно-коммунального хозяйства и социально-бытовой среды, прием, учет, обработка и регистрация корреспонденции, комплектование, хранение, составление номенклатуры дел, </w:t>
      </w:r>
    </w:p>
    <w:p w:rsidR="00330DFE" w:rsidRPr="007A174F" w:rsidRDefault="00330DFE" w:rsidP="00330DF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2.2.3. </w:t>
      </w:r>
      <w:proofErr w:type="gramStart"/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Профессиональные навыки старшего специалиста 1 разряда отдела санитарного надзора должны включать: обеспечения выполнения задач; адаптации к новой ситуации и принятия новых подходов в решении поставленных задач; работы с внутренними и периферийными устройствами компьютера; работы с информационно-телекоммуникационными сетями, в том числе сетью Интернет; работы в операционной системе; управления электронной почтой; работы в текстовом редакторе;</w:t>
      </w:r>
      <w:proofErr w:type="gramEnd"/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работы с электронными таблицами; подготовки презентаций; использования графических объектов в электронных документах; работы с базами данных; грамотного учета мнения коллег; эффективного планирования рабочего времени; систематическо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го повышения своей квалификации</w:t>
      </w: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; систематизации информации, работы со служебными документами; квалифицированной работы с людьми по недопущению личностных конфликтов.</w:t>
      </w:r>
    </w:p>
    <w:p w:rsidR="00330DFE" w:rsidRPr="007A174F" w:rsidRDefault="00330DFE" w:rsidP="00330DF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2.2.4. </w:t>
      </w:r>
      <w:proofErr w:type="gramStart"/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Иные функциональные знания старшего специалиста 1 разряда отдела санитарного  надзора должны включать: принципы, методы, технологии и механизмы осуществления контроля (надзора)</w:t>
      </w:r>
      <w:r w:rsidRPr="007A174F">
        <w:rPr>
          <w:rStyle w:val="s2"/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виды, назначение и технологии организации проверочных процедур</w:t>
      </w:r>
      <w:r w:rsidRPr="007A174F">
        <w:rPr>
          <w:rStyle w:val="s2"/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понятие единого реестра проверок, процедура его формирования</w:t>
      </w:r>
      <w:r w:rsidRPr="007A174F">
        <w:rPr>
          <w:rStyle w:val="s2"/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институт предварительной проверки жалобы и иной информации, поступившей в контрольно-надзорный орган</w:t>
      </w:r>
      <w:r w:rsidRPr="007A174F">
        <w:rPr>
          <w:rStyle w:val="s2"/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процедура организации проверки: порядок, этапы, инструменты проведения</w:t>
      </w:r>
      <w:r w:rsidRPr="007A174F">
        <w:rPr>
          <w:rStyle w:val="s2"/>
          <w:rFonts w:ascii="Times New Roman" w:hAnsi="Times New Roman" w:cs="Times New Roman"/>
          <w:color w:val="000000" w:themeColor="text1"/>
          <w:sz w:val="24"/>
          <w:szCs w:val="24"/>
        </w:rPr>
        <w:t>;</w:t>
      </w:r>
      <w:proofErr w:type="gramEnd"/>
      <w:r w:rsidRPr="007A174F">
        <w:rPr>
          <w:rStyle w:val="s2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ограничения при проведении проверочных процедур</w:t>
      </w:r>
      <w:r w:rsidRPr="007A174F">
        <w:rPr>
          <w:rStyle w:val="s2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меры, принимаемые по результатам проверки; плановые (рейдовые) осмотры; основания проведения и особенности внеплановых проверок.</w:t>
      </w: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330DFE" w:rsidRPr="007A174F" w:rsidRDefault="00330DFE" w:rsidP="00330DF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2.2.5. </w:t>
      </w:r>
      <w:proofErr w:type="gramStart"/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Гражданский служащий, замещающий должность старшего специалиста 1 разряда отдела санитарного  надзора должен обладать следующими функциональными умениями: проведение плановых и внеплановых документарных проверок (обследований); проведение плановых и внеплановых выездных проверок;</w:t>
      </w:r>
      <w:r w:rsidRPr="007A174F">
        <w:rPr>
          <w:rStyle w:val="s4"/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формирование и ведение реестров, кадастров, регистров, перечней, каталогов, лицевых счетов для обеспечения контрольно-надзорных полномочий; осуществление контроля исполнения предписаний, решений и других распорядительных документов.</w:t>
      </w:r>
      <w:proofErr w:type="gramEnd"/>
    </w:p>
    <w:p w:rsidR="00330DFE" w:rsidRPr="007A174F" w:rsidRDefault="00330DFE" w:rsidP="00330DF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pacing w:val="-5"/>
          <w:sz w:val="24"/>
          <w:szCs w:val="24"/>
        </w:rPr>
      </w:pPr>
    </w:p>
    <w:p w:rsidR="00330DFE" w:rsidRPr="007A174F" w:rsidRDefault="00330DFE" w:rsidP="00330DFE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:spacing w:val="3"/>
          <w:sz w:val="24"/>
          <w:szCs w:val="24"/>
        </w:rPr>
      </w:pPr>
      <w:r w:rsidRPr="007A174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lastRenderedPageBreak/>
        <w:t>III</w:t>
      </w:r>
      <w:r w:rsidRPr="007A174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Pr="007A174F">
        <w:rPr>
          <w:rFonts w:ascii="Times New Roman" w:hAnsi="Times New Roman" w:cs="Times New Roman"/>
          <w:b/>
          <w:bCs/>
          <w:color w:val="000000" w:themeColor="text1"/>
          <w:spacing w:val="3"/>
          <w:sz w:val="24"/>
          <w:szCs w:val="24"/>
        </w:rPr>
        <w:t>Должностные обязанности, права и ответственность гражданского служащего за неисполнение (ненадлежащее исполнение) должностных обязанностей.</w:t>
      </w:r>
    </w:p>
    <w:p w:rsidR="00330DFE" w:rsidRPr="007A174F" w:rsidRDefault="00330DFE" w:rsidP="00330DFE">
      <w:pPr>
        <w:shd w:val="clear" w:color="auto" w:fill="FFFFFF"/>
        <w:spacing w:after="0" w:line="240" w:lineRule="auto"/>
        <w:ind w:right="20" w:firstLine="691"/>
        <w:jc w:val="center"/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</w:pPr>
    </w:p>
    <w:p w:rsidR="00330DFE" w:rsidRPr="007A174F" w:rsidRDefault="00330DFE" w:rsidP="00330DFE">
      <w:pPr>
        <w:shd w:val="clear" w:color="auto" w:fill="FFFFFF"/>
        <w:spacing w:after="0" w:line="240" w:lineRule="auto"/>
        <w:ind w:right="5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Старший специалист 1 разряда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</w:t>
      </w: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тдела в соответствии с возложенными на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тдел задачами и функциями  по направлению деятельности обязан:</w:t>
      </w:r>
    </w:p>
    <w:p w:rsidR="00330DFE" w:rsidRPr="007A174F" w:rsidRDefault="00330DFE" w:rsidP="00330DFE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1.В соответствии со ст.15 Федерального закона от 27 июля 2004 г. № 79-ФЗ «О государственной гражданской службе Российской Федерации» соблюдать </w:t>
      </w:r>
      <w:hyperlink r:id="rId5" w:history="1">
        <w:r w:rsidRPr="007A174F">
          <w:rPr>
            <w:rFonts w:ascii="Times New Roman" w:hAnsi="Times New Roman" w:cs="Times New Roman"/>
            <w:color w:val="000000" w:themeColor="text1"/>
            <w:sz w:val="24"/>
            <w:szCs w:val="24"/>
          </w:rPr>
          <w:t>Конституцию</w:t>
        </w:r>
      </w:hyperlink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Республики Марий Эл </w:t>
      </w: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обеспечивать их исполнение;</w:t>
      </w:r>
    </w:p>
    <w:p w:rsidR="00330DFE" w:rsidRPr="007A174F" w:rsidRDefault="00330DFE" w:rsidP="00330DFE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2.Исполнять должностные обязанности в соответствии с должностным регламентом;</w:t>
      </w:r>
    </w:p>
    <w:p w:rsidR="00330DFE" w:rsidRPr="007A174F" w:rsidRDefault="00330DFE" w:rsidP="00330DFE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3.Исполнять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330DFE" w:rsidRPr="007A174F" w:rsidRDefault="00330DFE" w:rsidP="00330DFE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4.Соблюдать при исполнении должностных обязанностей права и законные интересы граждан и организаций;</w:t>
      </w:r>
    </w:p>
    <w:p w:rsidR="00330DFE" w:rsidRPr="007A174F" w:rsidRDefault="00330DFE" w:rsidP="00330DFE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5.Соблюдать служебный распорядок;</w:t>
      </w:r>
    </w:p>
    <w:p w:rsidR="00330DFE" w:rsidRPr="007A174F" w:rsidRDefault="00330DFE" w:rsidP="00330DFE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6.Поддерживать уровень квалификации, необходимый для надлежащего исполнения должностных обязанностей;</w:t>
      </w:r>
    </w:p>
    <w:p w:rsidR="00330DFE" w:rsidRPr="007A174F" w:rsidRDefault="00330DFE" w:rsidP="00330DFE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7.Не разглашать сведения, составляющие государственную и иную охраняемую федеральным законом тайну, а так 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честь и достоинство;</w:t>
      </w:r>
    </w:p>
    <w:p w:rsidR="00330DFE" w:rsidRPr="007A174F" w:rsidRDefault="00330DFE" w:rsidP="00330DFE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8.Сообщать о выходе из гражданства Российской Федерации или о приобретении  гражданства другого государства в день выхода из Российской Федерации  или в день приобретения гражданства другого государства;</w:t>
      </w:r>
    </w:p>
    <w:p w:rsidR="00330DFE" w:rsidRPr="007A174F" w:rsidRDefault="00330DFE" w:rsidP="00330DFE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9.Беречь государственное имущество, в том числе предоставленное ему для исполнения должностных обязанностей;</w:t>
      </w:r>
    </w:p>
    <w:p w:rsidR="00330DFE" w:rsidRPr="007A174F" w:rsidRDefault="00330DFE" w:rsidP="00330DFE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10.соблюдать ограничения, выполнять обязательства и требования к служебному поведению, не нарушать запреты, которые установлены Федеральным законом от 27 июля 2004г. №79-ФЗ «О государственной гражданской службе Российской Федерации» и другими федеральными законами;</w:t>
      </w:r>
    </w:p>
    <w:p w:rsidR="00330DFE" w:rsidRPr="007A174F" w:rsidRDefault="00330DFE" w:rsidP="00330DFE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11.соблюдать общие принципы служебного поведения гражданских служащих, утвержденные Указом президента Российской Федерации от 12 августа 2002г. №885 «Об утверждении  общих принципов служебного поведения государственных служащих». </w:t>
      </w:r>
      <w:r w:rsidRPr="007A174F">
        <w:rPr>
          <w:rFonts w:ascii="Times New Roman" w:hAnsi="Times New Roman" w:cs="Times New Roman"/>
          <w:color w:val="000000" w:themeColor="text1"/>
          <w:spacing w:val="4"/>
          <w:sz w:val="24"/>
          <w:szCs w:val="24"/>
        </w:rPr>
        <w:t xml:space="preserve">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 </w:t>
      </w:r>
    </w:p>
    <w:p w:rsidR="00330DFE" w:rsidRPr="009979BB" w:rsidRDefault="00330DFE" w:rsidP="00330DFE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color w:val="000000" w:themeColor="text1"/>
          <w:spacing w:val="4"/>
          <w:sz w:val="24"/>
          <w:szCs w:val="24"/>
        </w:rPr>
        <w:t>3.12. 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Представлять в установленном порядке предусмотренные федеральным законом сведения  о себе и членах своей семьи.</w:t>
      </w:r>
    </w:p>
    <w:p w:rsidR="00330DFE" w:rsidRPr="007A174F" w:rsidRDefault="00330DFE" w:rsidP="00330DFE">
      <w:pPr>
        <w:shd w:val="clear" w:color="auto" w:fill="FFFFFF"/>
        <w:spacing w:after="0" w:line="240" w:lineRule="auto"/>
        <w:ind w:left="19" w:right="38" w:firstLine="407"/>
        <w:jc w:val="both"/>
        <w:rPr>
          <w:rFonts w:ascii="Times New Roman" w:hAnsi="Times New Roman" w:cs="Times New Roman"/>
          <w:color w:val="000000" w:themeColor="text1"/>
          <w:spacing w:val="4"/>
          <w:sz w:val="24"/>
          <w:szCs w:val="24"/>
        </w:rPr>
      </w:pPr>
      <w:r w:rsidRPr="007A174F">
        <w:rPr>
          <w:rFonts w:ascii="Times New Roman" w:hAnsi="Times New Roman" w:cs="Times New Roman"/>
          <w:color w:val="000000" w:themeColor="text1"/>
          <w:spacing w:val="4"/>
          <w:sz w:val="24"/>
          <w:szCs w:val="24"/>
        </w:rPr>
        <w:t>3.13. Принимать необходимые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распространения персональных данных, а также от иных неправомерных действий.</w:t>
      </w:r>
    </w:p>
    <w:p w:rsidR="00330DFE" w:rsidRPr="007A174F" w:rsidRDefault="00330DFE" w:rsidP="00330DFE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3.14. Готовить справки, информации, отчеты, обзоры о результатах деятельности отдела по поручению заместителя начальника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тдела, начальника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тдела. </w:t>
      </w:r>
    </w:p>
    <w:p w:rsidR="00330DFE" w:rsidRPr="007A174F" w:rsidRDefault="00330DFE" w:rsidP="00330DFE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3.15. Участвовать в формировании планов (на год, месяц, неделю) контрольно-надзорных мероприятий.</w:t>
      </w:r>
    </w:p>
    <w:p w:rsidR="00330DFE" w:rsidRPr="007A174F" w:rsidRDefault="00330DFE" w:rsidP="00330DF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3.16. Принимать участие в формировании государственного задания для ФБУЗ по осуществлению деятельности в целях обеспечения государственного санитарно-эпидемиологического надзора.</w:t>
      </w:r>
    </w:p>
    <w:p w:rsidR="00330DFE" w:rsidRPr="007A174F" w:rsidRDefault="00330DFE" w:rsidP="00330DFE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3.17. Участвовать в подготовке материалов для ежегодного государственного доклада «О санитарно-эпидемиологической обстановке в Республике Марий Эл» по направлению деятельности.</w:t>
      </w:r>
    </w:p>
    <w:p w:rsidR="00330DFE" w:rsidRPr="007A174F" w:rsidRDefault="00330DFE" w:rsidP="00330DFE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3.18. Вносить заместителю начальника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тдела, начальнику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тдела предложения по развитию и совершенствованию деятельности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</w:t>
      </w:r>
      <w:r w:rsidRPr="007A174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тдела.</w:t>
      </w:r>
    </w:p>
    <w:p w:rsidR="00330DFE" w:rsidRPr="007A174F" w:rsidRDefault="00330DFE" w:rsidP="00330DFE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3.19. В случае обнаружения нарушений законности в работе Управления докладывать об этом заместителю начальнику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тдела, начальнику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тдела, заместителю руководителя по направлению деятельности и руководителю Управления.</w:t>
      </w:r>
    </w:p>
    <w:p w:rsidR="00330DFE" w:rsidRPr="007A174F" w:rsidRDefault="00330DFE" w:rsidP="00330DFE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3.20. </w:t>
      </w:r>
      <w:proofErr w:type="gramStart"/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Обеспечивать администрирование доходов (взыскивание административных штрафов в соответствии с постановлением руководителя или заместителя руководителя по делу об административном правонарушении в соответствии с направлением деятельности) на основании соответствующего приказа </w:t>
      </w:r>
      <w:r w:rsidRPr="007A174F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Федеральной службы </w:t>
      </w: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по надзору в сфере защиты прав потребителей и благополучия человека, утверждающего порядок осуществления территориальными органами полномочий главного администратора доходов бюджетов субъектов РФ и местных бюджетов.</w:t>
      </w:r>
      <w:proofErr w:type="gramEnd"/>
    </w:p>
    <w:p w:rsidR="00330DFE" w:rsidRPr="007A174F" w:rsidRDefault="00330DFE" w:rsidP="00330DFE">
      <w:pPr>
        <w:shd w:val="clear" w:color="auto" w:fill="FFFFFF"/>
        <w:tabs>
          <w:tab w:val="left" w:pos="900"/>
        </w:tabs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A174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3.21. Вести государственный учет и статистическую отчетность в соответствии с законода</w:t>
      </w:r>
      <w:r w:rsidRPr="007A174F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тельством. </w:t>
      </w: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Осуществлять сбор статистических сведений от территориальных отделов Управления и участвовать в составлении сводного отчета по Управлению.</w:t>
      </w:r>
    </w:p>
    <w:p w:rsidR="00330DFE" w:rsidRPr="007A174F" w:rsidRDefault="00330DFE" w:rsidP="00330DFE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color w:val="000000" w:themeColor="text1"/>
          <w:spacing w:val="5"/>
          <w:sz w:val="24"/>
          <w:szCs w:val="24"/>
        </w:rPr>
        <w:t xml:space="preserve">3.22. Рассматривать обращения органов </w:t>
      </w:r>
      <w:r w:rsidRPr="007A174F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>государственной власти, юридических лиц, индивидуальных предпринимателей и граждан в соответствии с</w:t>
      </w: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Федеральным законом от 02.05.2006 № 59-ФЗ «О порядке рассмотрения обращений граждан Российской Федерации»</w:t>
      </w:r>
      <w:r w:rsidRPr="007A174F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>.</w:t>
      </w:r>
    </w:p>
    <w:p w:rsidR="00330DFE" w:rsidRPr="007A174F" w:rsidRDefault="00330DFE" w:rsidP="00330DFE">
      <w:pP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3.23. Участвовать в проведении государственного надзора и </w:t>
      </w:r>
      <w:proofErr w:type="gramStart"/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контроля за</w:t>
      </w:r>
      <w:proofErr w:type="gramEnd"/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исполнением обязательных требований законодательства Российской Федерации в области обеспечения санитарно-эпидемиологического благополучия населения,  в сфере защиты прав потребителей и на потребительском рынке, технического регулирования в пределах компетенции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тдела. </w:t>
      </w:r>
      <w:proofErr w:type="gramStart"/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участии в проведении проверок в отношении юридических лиц и индивидуальных предпринимателей в соответствии с федеральным законом от </w:t>
      </w:r>
      <w:r w:rsidRPr="007A174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26 декабря </w:t>
      </w:r>
      <w:smartTag w:uri="urn:schemas-microsoft-com:office:smarttags" w:element="metricconverter">
        <w:smartTagPr>
          <w:attr w:name="ProductID" w:val="2008 г"/>
        </w:smartTagPr>
        <w:r w:rsidRPr="007A174F">
          <w:rPr>
            <w:rFonts w:ascii="Times New Roman" w:hAnsi="Times New Roman" w:cs="Times New Roman"/>
            <w:bCs/>
            <w:color w:val="000000" w:themeColor="text1"/>
            <w:sz w:val="24"/>
            <w:szCs w:val="24"/>
          </w:rPr>
          <w:t>2008 г</w:t>
        </w:r>
      </w:smartTag>
      <w:r w:rsidRPr="007A174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N 294-ФЗ обязан </w:t>
      </w: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своевременно </w:t>
      </w:r>
      <w:r w:rsidRPr="007A174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готовить проекты распоряжений руководителя (заместителя руководителя) Управления </w:t>
      </w: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о проведении проверок юридических лиц, индивидуальных предпринимателей и вручать (направлять) распоряжения проверяемому хозяйствующему субъекту; в</w:t>
      </w:r>
      <w:r w:rsidRPr="007A174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ести контроль за исполнением представлений;</w:t>
      </w:r>
      <w:proofErr w:type="gramEnd"/>
      <w:r w:rsidRPr="007A174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предписаний, предостережений.  Нести персональную ответственность за качество оформленных документов;</w:t>
      </w:r>
    </w:p>
    <w:p w:rsidR="00330DFE" w:rsidRPr="007A174F" w:rsidRDefault="00330DFE" w:rsidP="00330DFE">
      <w:pP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" w:name="sub_1053"/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3.24. </w:t>
      </w:r>
      <w:bookmarkStart w:id="4" w:name="sub_1054"/>
      <w:bookmarkEnd w:id="3"/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Принимать участие в осуществлении деятельности по предупреждению, обнаружению, пресечению нарушений законодательства Российской Федерации в области санитарно-эпидемиологического благополучия, а так же применять меры административного, ограничительного, предупредительного и профилактического характера;</w:t>
      </w:r>
    </w:p>
    <w:p w:rsidR="00330DFE" w:rsidRPr="007A174F" w:rsidRDefault="00330DFE" w:rsidP="00330DFE">
      <w:pPr>
        <w:widowControl w:val="0"/>
        <w:shd w:val="clear" w:color="auto" w:fill="FFFFFF"/>
        <w:tabs>
          <w:tab w:val="left" w:pos="893"/>
        </w:tabs>
        <w:autoSpaceDE w:val="0"/>
        <w:autoSpaceDN w:val="0"/>
        <w:adjustRightInd w:val="0"/>
        <w:spacing w:after="0" w:line="240" w:lineRule="auto"/>
        <w:ind w:firstLine="40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3.25. Возбуждать дела по признакам нарушений санитарного законодательства, законодательства о защите прав потребителей, законодательства в сфере технического регулирования в порядке, предусмотренным КоАП РФ.</w:t>
      </w:r>
    </w:p>
    <w:p w:rsidR="00330DFE" w:rsidRPr="007A174F" w:rsidRDefault="00330DFE" w:rsidP="00330DFE">
      <w:pPr>
        <w:tabs>
          <w:tab w:val="left" w:pos="426"/>
          <w:tab w:val="left" w:pos="709"/>
        </w:tabs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3.26. Принимает участие в подготовке материалов в органы прокуратуры, другие правоохранительные органы по подведомственности для решения вопросов о возбуждении уголовных дел по признакам преступлений, связанных с нарушением санитарного законодательства РФ, нарушениями законодательства о техническом регулировании и законодательства в сфере защиты прав потребителей в пределах компетенции.</w:t>
      </w:r>
    </w:p>
    <w:p w:rsidR="00330DFE" w:rsidRPr="007A174F" w:rsidRDefault="00330DFE" w:rsidP="00330DFE">
      <w:pPr>
        <w:pStyle w:val="a3"/>
        <w:tabs>
          <w:tab w:val="left" w:pos="426"/>
          <w:tab w:val="left" w:pos="709"/>
        </w:tabs>
        <w:spacing w:after="0"/>
        <w:ind w:firstLine="709"/>
        <w:jc w:val="both"/>
        <w:rPr>
          <w:color w:val="000000" w:themeColor="text1"/>
        </w:rPr>
      </w:pPr>
      <w:r w:rsidRPr="007A174F">
        <w:rPr>
          <w:color w:val="000000" w:themeColor="text1"/>
        </w:rPr>
        <w:t>3.27. Готовить материалы в суд с заявлениями в защиту прав, свобод и законных интересов неопределенного круга лиц.</w:t>
      </w:r>
    </w:p>
    <w:bookmarkEnd w:id="4"/>
    <w:p w:rsidR="00330DFE" w:rsidRPr="007A174F" w:rsidRDefault="00330DFE" w:rsidP="00330DFE">
      <w:pPr>
        <w:shd w:val="clear" w:color="auto" w:fill="FFFFFF"/>
        <w:tabs>
          <w:tab w:val="left" w:pos="1056"/>
        </w:tabs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</w:pPr>
      <w:r w:rsidRPr="007A174F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3.28. Принимать участие в подготовке материалов по вопросам санитарно-эпидемиологического благополучия населения </w:t>
      </w:r>
      <w:r w:rsidRPr="007A174F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для обсуждения на совещаниях.</w:t>
      </w:r>
    </w:p>
    <w:p w:rsidR="00330DFE" w:rsidRPr="007A174F" w:rsidRDefault="00330DFE" w:rsidP="00330DFE">
      <w:pPr>
        <w:shd w:val="clear" w:color="auto" w:fill="FFFFFF"/>
        <w:tabs>
          <w:tab w:val="num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lastRenderedPageBreak/>
        <w:t xml:space="preserve">3.29. </w:t>
      </w:r>
      <w:r w:rsidRPr="007A174F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>Принимать участие в формировании реестра объектов Управления</w:t>
      </w:r>
      <w:r w:rsidRPr="007A174F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, под</w:t>
      </w:r>
      <w:r w:rsidRPr="007A174F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лежащих надзору, </w:t>
      </w: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вносить сведения о проведенных проверках в информационную базу учета проверок и их эффективности</w:t>
      </w:r>
      <w:r w:rsidRPr="007A174F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.</w:t>
      </w:r>
    </w:p>
    <w:p w:rsidR="00330DFE" w:rsidRPr="007A174F" w:rsidRDefault="00330DFE" w:rsidP="00330DFE">
      <w:pPr>
        <w:shd w:val="clear" w:color="auto" w:fill="FFFFFF"/>
        <w:tabs>
          <w:tab w:val="left" w:pos="0"/>
        </w:tabs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</w:pPr>
      <w:r w:rsidRPr="007A174F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3.30.  Вести делопроизводство в соответствии с Инструкцией по делопроизводству Управления и осуществлять контроль исполнения документов в отделе.</w:t>
      </w:r>
    </w:p>
    <w:p w:rsidR="00330DFE" w:rsidRPr="007A174F" w:rsidRDefault="00330DFE" w:rsidP="00330DF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5" w:name="sub_10910"/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3.36. Участвовать в осуществлении в соответствии с </w:t>
      </w:r>
      <w:hyperlink r:id="rId6" w:history="1">
        <w:r w:rsidRPr="007A174F">
          <w:rPr>
            <w:rStyle w:val="a5"/>
            <w:rFonts w:ascii="Times New Roman" w:hAnsi="Times New Roman" w:cs="Times New Roman"/>
            <w:color w:val="000000" w:themeColor="text1"/>
            <w:sz w:val="24"/>
            <w:szCs w:val="24"/>
          </w:rPr>
          <w:t>законодательством</w:t>
        </w:r>
      </w:hyperlink>
      <w:r w:rsidRPr="007A17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 Федерации работ по комплектованию, хранению, учету и использованию архивных документов, образовавшихся в процессе деятельности отдела.</w:t>
      </w:r>
    </w:p>
    <w:p w:rsidR="00330DFE" w:rsidRPr="007A174F" w:rsidRDefault="00330DFE" w:rsidP="00330DF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6" w:name="sub_10912"/>
      <w:bookmarkEnd w:id="5"/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3.37. </w:t>
      </w:r>
      <w:proofErr w:type="gramStart"/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Осуществлять иные функции в установленной сфере деятельности, если такие функции предусмотрены федеральными законами, актами Президента Российской Федерации или Правительства Российской Федерации, актами Федеральной службы по надзору в сфере защиты прав потребителей и благополучия человека.</w:t>
      </w:r>
      <w:proofErr w:type="gramEnd"/>
    </w:p>
    <w:p w:rsidR="00330DFE" w:rsidRPr="007A174F" w:rsidRDefault="00330DFE" w:rsidP="00330DFE">
      <w:pPr>
        <w:shd w:val="clear" w:color="auto" w:fill="FFFFFF"/>
        <w:tabs>
          <w:tab w:val="left" w:pos="109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pacing w:val="4"/>
          <w:sz w:val="24"/>
          <w:szCs w:val="24"/>
        </w:rPr>
      </w:pPr>
      <w:r w:rsidRPr="001955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Старший специалист 1 разряда</w:t>
      </w:r>
      <w:r w:rsidRPr="007A174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тдела при исполнении своих служебных обязанностей имеет право </w:t>
      </w:r>
      <w:bookmarkStart w:id="7" w:name="sub_131331"/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со статьей 14 Федерального закона от 27 июля </w:t>
      </w:r>
      <w:smartTag w:uri="urn:schemas-microsoft-com:office:smarttags" w:element="metricconverter">
        <w:smartTagPr>
          <w:attr w:name="ProductID" w:val="2004 г"/>
        </w:smartTagPr>
        <w:r w:rsidRPr="007A174F">
          <w:rPr>
            <w:rFonts w:ascii="Times New Roman" w:hAnsi="Times New Roman" w:cs="Times New Roman"/>
            <w:color w:val="000000" w:themeColor="text1"/>
            <w:sz w:val="24"/>
            <w:szCs w:val="24"/>
          </w:rPr>
          <w:t>2004 г</w:t>
        </w:r>
      </w:smartTag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№ 79-ФЗ «О государственной гражданской службе» </w:t>
      </w:r>
      <w:proofErr w:type="gramStart"/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gramEnd"/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330DFE" w:rsidRPr="007A174F" w:rsidRDefault="00330DFE" w:rsidP="00330DF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обеспечение надлежащих организационно-технических условий, необходимых для исполнения должностных обязанностей;</w:t>
      </w:r>
    </w:p>
    <w:p w:rsidR="00330DFE" w:rsidRPr="007A174F" w:rsidRDefault="00330DFE" w:rsidP="00330DF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330DFE" w:rsidRPr="007A174F" w:rsidRDefault="00330DFE" w:rsidP="00330DFE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330DFE" w:rsidRPr="007A174F" w:rsidRDefault="00330DFE" w:rsidP="00330DFE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оплату труда и другие выплаты в соответствии с Федеральным законом от 27 июля </w:t>
      </w:r>
      <w:smartTag w:uri="urn:schemas-microsoft-com:office:smarttags" w:element="metricconverter">
        <w:smartTagPr>
          <w:attr w:name="ProductID" w:val="2004 г"/>
        </w:smartTagPr>
        <w:r w:rsidRPr="007A174F">
          <w:rPr>
            <w:rFonts w:ascii="Times New Roman" w:hAnsi="Times New Roman" w:cs="Times New Roman"/>
            <w:color w:val="000000" w:themeColor="text1"/>
            <w:sz w:val="24"/>
            <w:szCs w:val="24"/>
          </w:rPr>
          <w:t>2004 г</w:t>
        </w:r>
      </w:smartTag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. № 79-ФЗ «О государственной гражданской службе», иными нормативными правовыми актами Российской Федерации и со служебным контрактом;</w:t>
      </w:r>
    </w:p>
    <w:p w:rsidR="00330DFE" w:rsidRPr="007A174F" w:rsidRDefault="00330DFE" w:rsidP="00330DFE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доступ в порядке, установленном  законодательством Российской Федерации, к сведениям, составляющим государственную тайну, если исполнение должностных  обязанностей связано с использованием  таких сведений;</w:t>
      </w:r>
    </w:p>
    <w:p w:rsidR="00330DFE" w:rsidRPr="007A174F" w:rsidRDefault="00330DFE" w:rsidP="00330DFE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330DFE" w:rsidRPr="007A174F" w:rsidRDefault="00330DFE" w:rsidP="00330DFE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330DFE" w:rsidRPr="007A174F" w:rsidRDefault="00330DFE" w:rsidP="00330DFE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330DFE" w:rsidRPr="007A174F" w:rsidRDefault="00330DFE" w:rsidP="00330DFE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защиту сведений о гражданском служащем;</w:t>
      </w:r>
    </w:p>
    <w:p w:rsidR="00330DFE" w:rsidRPr="007A174F" w:rsidRDefault="00330DFE" w:rsidP="00330DFE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должностной рост на конкурсной основе;</w:t>
      </w:r>
    </w:p>
    <w:p w:rsidR="00330DFE" w:rsidRPr="007A174F" w:rsidRDefault="00330DFE" w:rsidP="00330DFE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профессиональное развитие  в порядке, установленном Федеральным законом от 27 июля </w:t>
      </w:r>
      <w:smartTag w:uri="urn:schemas-microsoft-com:office:smarttags" w:element="metricconverter">
        <w:smartTagPr>
          <w:attr w:name="ProductID" w:val="2004 г"/>
        </w:smartTagPr>
        <w:r w:rsidRPr="007A174F">
          <w:rPr>
            <w:rFonts w:ascii="Times New Roman" w:hAnsi="Times New Roman" w:cs="Times New Roman"/>
            <w:color w:val="000000" w:themeColor="text1"/>
            <w:sz w:val="24"/>
            <w:szCs w:val="24"/>
          </w:rPr>
          <w:t>2004 г</w:t>
        </w:r>
      </w:smartTag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. № 79-ФЗ «О государственной гражданской службе» и другими федеральными законами;</w:t>
      </w:r>
    </w:p>
    <w:p w:rsidR="00330DFE" w:rsidRPr="007A174F" w:rsidRDefault="00330DFE" w:rsidP="00330DFE">
      <w:pPr>
        <w:shd w:val="clear" w:color="auto" w:fill="FFFFFF"/>
        <w:tabs>
          <w:tab w:val="left" w:pos="931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рассмотрение индивидуальных служебных споров в соответствии с Федеральным законом от 27 июля </w:t>
      </w:r>
      <w:smartTag w:uri="urn:schemas-microsoft-com:office:smarttags" w:element="metricconverter">
        <w:smartTagPr>
          <w:attr w:name="ProductID" w:val="2004 г"/>
        </w:smartTagPr>
        <w:r w:rsidRPr="007A174F">
          <w:rPr>
            <w:rFonts w:ascii="Times New Roman" w:hAnsi="Times New Roman" w:cs="Times New Roman"/>
            <w:color w:val="000000" w:themeColor="text1"/>
            <w:sz w:val="24"/>
            <w:szCs w:val="24"/>
          </w:rPr>
          <w:t>2004 г</w:t>
        </w:r>
      </w:smartTag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. № 79-ФЗ «О государственной гражданской службе» и другими федеральными законами;</w:t>
      </w:r>
    </w:p>
    <w:p w:rsidR="00330DFE" w:rsidRPr="007A174F" w:rsidRDefault="00330DFE" w:rsidP="00330DFE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проведение по его заявлению служебной</w:t>
      </w:r>
      <w:r w:rsidRPr="007A174F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проверки;</w:t>
      </w:r>
    </w:p>
    <w:p w:rsidR="00330DFE" w:rsidRPr="007A174F" w:rsidRDefault="00330DFE" w:rsidP="00330DFE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защиту своих прав и законных интересов на гражданской службе, включая обжалование в суд их нарушения;</w:t>
      </w:r>
    </w:p>
    <w:p w:rsidR="00330DFE" w:rsidRPr="007A174F" w:rsidRDefault="00330DFE" w:rsidP="00330DFE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медицинское страхование в соответствии с Федеральным законом от 27 июля </w:t>
      </w:r>
      <w:smartTag w:uri="urn:schemas-microsoft-com:office:smarttags" w:element="metricconverter">
        <w:smartTagPr>
          <w:attr w:name="ProductID" w:val="2004 г"/>
        </w:smartTagPr>
        <w:r w:rsidRPr="007A174F">
          <w:rPr>
            <w:rFonts w:ascii="Times New Roman" w:hAnsi="Times New Roman" w:cs="Times New Roman"/>
            <w:color w:val="000000" w:themeColor="text1"/>
            <w:sz w:val="24"/>
            <w:szCs w:val="24"/>
          </w:rPr>
          <w:t>2004</w:t>
        </w:r>
        <w:r w:rsidRPr="007A174F">
          <w:rPr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 </w:t>
        </w:r>
        <w:r w:rsidRPr="007A174F">
          <w:rPr>
            <w:rFonts w:ascii="Times New Roman" w:hAnsi="Times New Roman" w:cs="Times New Roman"/>
            <w:color w:val="000000" w:themeColor="text1"/>
            <w:sz w:val="24"/>
            <w:szCs w:val="24"/>
          </w:rPr>
          <w:t>г</w:t>
        </w:r>
      </w:smartTag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. № 79-ФЗ «О государственной гражданской службе» и федеральным законом о медицинском страховании государственных служащих Российской Федерации;</w:t>
      </w:r>
    </w:p>
    <w:p w:rsidR="00330DFE" w:rsidRPr="007A174F" w:rsidRDefault="00330DFE" w:rsidP="00330DFE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государственную защиту своих жизни и здоровья, жизни и здоровья членов своей семьи, а также принадлежащего ему имущества;</w:t>
      </w:r>
    </w:p>
    <w:p w:rsidR="00330DFE" w:rsidRPr="007A174F" w:rsidRDefault="00330DFE" w:rsidP="00330DFE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государственное пенсионное обеспечение в соответствии с Федеральным законом от 15 декабря 2001г. №166-ФЗ «О государственном пенсионном обеспечении в Российской Федерации»</w:t>
      </w:r>
      <w:proofErr w:type="gramStart"/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;</w:t>
      </w:r>
      <w:proofErr w:type="gramEnd"/>
    </w:p>
    <w:p w:rsidR="00330DFE" w:rsidRPr="007A174F" w:rsidRDefault="00330DFE" w:rsidP="00330DFE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использование иных прав, предоставленных действующим законодательством Российской Федерации и служебным контрактом;</w:t>
      </w:r>
    </w:p>
    <w:p w:rsidR="00330DFE" w:rsidRPr="007A174F" w:rsidRDefault="00330DFE" w:rsidP="00330DFE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55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Старший специалист 1 разряда</w:t>
      </w:r>
      <w:r w:rsidRPr="007A174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тдела несет ответственность в пределах, определенных действующим законодательством Российской Федерации:</w:t>
      </w:r>
    </w:p>
    <w:bookmarkEnd w:id="7"/>
    <w:p w:rsidR="00330DFE" w:rsidRPr="007A174F" w:rsidRDefault="00330DFE" w:rsidP="00330DFE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за неисполнение или ненадлежащее исполнение функциональных обязанностей, определенных настоящим регламентом;</w:t>
      </w:r>
    </w:p>
    <w:p w:rsidR="00330DFE" w:rsidRPr="007A174F" w:rsidRDefault="00330DFE" w:rsidP="00330DFE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за действия или бездействие, ведущее к нарушению прав и законных интересов граждан, юридических лиц, индивидуальных предпринимателей;</w:t>
      </w:r>
    </w:p>
    <w:p w:rsidR="00330DFE" w:rsidRPr="007A174F" w:rsidRDefault="00330DFE" w:rsidP="00330DFE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за не сохранение государственной тайны, в также за разглашение сведений, ставших известными в связи с исполнением служебных обязанностей.</w:t>
      </w:r>
      <w:proofErr w:type="gramEnd"/>
    </w:p>
    <w:p w:rsidR="00330DFE" w:rsidRPr="007A174F" w:rsidRDefault="00330DFE" w:rsidP="00330DFE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за  причинение  морального, имущественного ущерба;</w:t>
      </w:r>
    </w:p>
    <w:p w:rsidR="00330DFE" w:rsidRPr="007A174F" w:rsidRDefault="00330DFE" w:rsidP="00330DF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pacing w:val="4"/>
          <w:sz w:val="24"/>
          <w:szCs w:val="24"/>
        </w:rPr>
      </w:pPr>
      <w:r w:rsidRPr="007A174F">
        <w:rPr>
          <w:rFonts w:ascii="Times New Roman" w:hAnsi="Times New Roman" w:cs="Times New Roman"/>
          <w:color w:val="000000" w:themeColor="text1"/>
          <w:spacing w:val="4"/>
          <w:sz w:val="24"/>
          <w:szCs w:val="24"/>
        </w:rPr>
        <w:t xml:space="preserve">за несвоевременное выполнение заданий, приказов, распоряжений и </w:t>
      </w:r>
      <w:proofErr w:type="gramStart"/>
      <w:r w:rsidRPr="007A174F">
        <w:rPr>
          <w:rFonts w:ascii="Times New Roman" w:hAnsi="Times New Roman" w:cs="Times New Roman"/>
          <w:color w:val="000000" w:themeColor="text1"/>
          <w:spacing w:val="4"/>
          <w:sz w:val="24"/>
          <w:szCs w:val="24"/>
        </w:rPr>
        <w:t>поручений</w:t>
      </w:r>
      <w:proofErr w:type="gramEnd"/>
      <w:r w:rsidRPr="007A174F">
        <w:rPr>
          <w:rFonts w:ascii="Times New Roman" w:hAnsi="Times New Roman" w:cs="Times New Roman"/>
          <w:color w:val="000000" w:themeColor="text1"/>
          <w:spacing w:val="4"/>
          <w:sz w:val="24"/>
          <w:szCs w:val="24"/>
        </w:rPr>
        <w:t xml:space="preserve"> вышестоящих в порядке подчиненности руководителей, за исключением незаконных; </w:t>
      </w:r>
    </w:p>
    <w:p w:rsidR="00330DFE" w:rsidRPr="007A174F" w:rsidRDefault="00330DFE" w:rsidP="00330DF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pacing w:val="4"/>
          <w:sz w:val="24"/>
          <w:szCs w:val="24"/>
        </w:rPr>
      </w:pPr>
      <w:r w:rsidRPr="007A174F">
        <w:rPr>
          <w:rFonts w:ascii="Times New Roman" w:hAnsi="Times New Roman" w:cs="Times New Roman"/>
          <w:color w:val="000000" w:themeColor="text1"/>
          <w:spacing w:val="4"/>
          <w:sz w:val="24"/>
          <w:szCs w:val="24"/>
        </w:rPr>
        <w:t>за несвоевременное рассмотрение в пределах своих должностных обязанностей обращений граждан и общественных организаций, учреждений, государственных органов, органов местного самоуправления</w:t>
      </w: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330DFE" w:rsidRPr="007A174F" w:rsidRDefault="00330DFE" w:rsidP="00330DF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pacing w:val="4"/>
          <w:sz w:val="24"/>
          <w:szCs w:val="24"/>
        </w:rPr>
      </w:pPr>
      <w:r w:rsidRPr="007A174F">
        <w:rPr>
          <w:rFonts w:ascii="Times New Roman" w:hAnsi="Times New Roman" w:cs="Times New Roman"/>
          <w:color w:val="000000" w:themeColor="text1"/>
          <w:spacing w:val="4"/>
          <w:sz w:val="24"/>
          <w:szCs w:val="24"/>
        </w:rPr>
        <w:t>за совершение  действий, затрудняющих работу органов государственной власти, а также приводящих к подрыву авторитета государственных гражданских служащих</w:t>
      </w: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330DFE" w:rsidRPr="007A174F" w:rsidRDefault="00330DFE" w:rsidP="00330DF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pacing w:val="4"/>
          <w:sz w:val="24"/>
          <w:szCs w:val="24"/>
        </w:rPr>
      </w:pPr>
      <w:r w:rsidRPr="007A174F">
        <w:rPr>
          <w:rFonts w:ascii="Times New Roman" w:hAnsi="Times New Roman" w:cs="Times New Roman"/>
          <w:color w:val="000000" w:themeColor="text1"/>
          <w:spacing w:val="4"/>
          <w:sz w:val="24"/>
          <w:szCs w:val="24"/>
        </w:rPr>
        <w:t>за несоблюдение обязанностей, запретов и ограничений, установленных законодательством о государственной службе и противодействию коррупции</w:t>
      </w:r>
    </w:p>
    <w:p w:rsidR="00330DFE" w:rsidRPr="007A174F" w:rsidRDefault="00330DFE" w:rsidP="00330DF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pacing w:val="4"/>
          <w:sz w:val="24"/>
          <w:szCs w:val="24"/>
        </w:rPr>
      </w:pPr>
      <w:r w:rsidRPr="007A174F">
        <w:rPr>
          <w:rFonts w:ascii="Times New Roman" w:hAnsi="Times New Roman" w:cs="Times New Roman"/>
          <w:color w:val="000000" w:themeColor="text1"/>
          <w:spacing w:val="4"/>
          <w:sz w:val="24"/>
          <w:szCs w:val="24"/>
        </w:rPr>
        <w:t>за нарушение положений  настоящего должностного регламента</w:t>
      </w: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330DFE" w:rsidRPr="007A174F" w:rsidRDefault="00330DFE" w:rsidP="00330DFE">
      <w:pPr>
        <w:shd w:val="clear" w:color="auto" w:fill="FFFFFF"/>
        <w:spacing w:after="0" w:line="240" w:lineRule="auto"/>
        <w:ind w:firstLine="691"/>
        <w:jc w:val="both"/>
        <w:rPr>
          <w:rFonts w:ascii="Times New Roman" w:hAnsi="Times New Roman" w:cs="Times New Roman"/>
          <w:color w:val="000000" w:themeColor="text1"/>
          <w:spacing w:val="4"/>
          <w:sz w:val="24"/>
          <w:szCs w:val="24"/>
        </w:rPr>
      </w:pP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Гражданский служащий не </w:t>
      </w:r>
      <w:proofErr w:type="gramStart"/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в праве</w:t>
      </w:r>
      <w:proofErr w:type="gramEnd"/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исполнять данное ему неправомерное поручение. При получении от соответствующего руководителя поручения, являющегося, по мнению гражданского служащего, неправомерным,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 данного поручения в письменной форме гражданский служащий обязан отказаться от его исполнения. В случае  исполнения гражданским служащим неправомерного поручения гражданский служащий и давший это поручение руководитель несут дисциплинарную, гражданско-правовую, административную или уголовную ответственность в соответствии  с федеральными законами.</w:t>
      </w:r>
    </w:p>
    <w:p w:rsidR="00330DFE" w:rsidRPr="007A174F" w:rsidRDefault="00330DFE" w:rsidP="00330DFE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30DFE" w:rsidRPr="007A174F" w:rsidRDefault="00330DFE" w:rsidP="00330DFE">
      <w:pPr>
        <w:shd w:val="clear" w:color="auto" w:fill="FFFFFF"/>
        <w:spacing w:after="0" w:line="240" w:lineRule="auto"/>
        <w:ind w:firstLine="69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IV</w:t>
      </w:r>
      <w:r w:rsidRPr="007A174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 Перечень вопросов, по которым гражданский служащий вправе или обязан самостоятельно принимать определенные решения.</w:t>
      </w:r>
    </w:p>
    <w:p w:rsidR="00330DFE" w:rsidRPr="007A174F" w:rsidRDefault="00330DFE" w:rsidP="00330DFE">
      <w:pPr>
        <w:tabs>
          <w:tab w:val="left" w:pos="810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4.1. </w:t>
      </w: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Старший специалист 1 разряда </w:t>
      </w:r>
      <w:r w:rsidRPr="007A174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 пределах своей компетенцией самостоятельно принимает  решения:</w:t>
      </w:r>
    </w:p>
    <w:p w:rsidR="00330DFE" w:rsidRPr="007A174F" w:rsidRDefault="00330DFE" w:rsidP="00330DFE">
      <w:pPr>
        <w:tabs>
          <w:tab w:val="left" w:pos="810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4.1.1.о планировании своей служебной деятельности</w:t>
      </w:r>
      <w:proofErr w:type="gramStart"/>
      <w:r w:rsidRPr="007A174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,</w:t>
      </w:r>
      <w:proofErr w:type="gramEnd"/>
    </w:p>
    <w:p w:rsidR="00330DFE" w:rsidRPr="007A174F" w:rsidRDefault="00330DFE" w:rsidP="00330DFE">
      <w:pPr>
        <w:tabs>
          <w:tab w:val="left" w:pos="810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4.1.2. о необходимости включения в мероприятия по контролю специалистов ФБУЗ,</w:t>
      </w:r>
    </w:p>
    <w:p w:rsidR="00330DFE" w:rsidRPr="007A174F" w:rsidRDefault="00330DFE" w:rsidP="00330DFE">
      <w:pPr>
        <w:tabs>
          <w:tab w:val="left" w:pos="810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4.1.3. о необходимости применения административных мер воздействия при проведении мероприятий по контролю,</w:t>
      </w:r>
    </w:p>
    <w:p w:rsidR="00330DFE" w:rsidRPr="007A174F" w:rsidRDefault="00330DFE" w:rsidP="00330DFE">
      <w:pPr>
        <w:tabs>
          <w:tab w:val="left" w:pos="810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>4.1.4. о необходимости проведения лабораторно-инструментальных исследований на объектах надзора,</w:t>
      </w:r>
    </w:p>
    <w:p w:rsidR="00330DFE" w:rsidRPr="007A174F" w:rsidRDefault="00330DFE" w:rsidP="00330DFE">
      <w:pPr>
        <w:tabs>
          <w:tab w:val="left" w:pos="810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4.1.5. о необходимости подготовки документов в органы местного самоуправления, органы исполнительной власти, правоохранительные органы, органы прокуратуры по результатам контроля, </w:t>
      </w:r>
    </w:p>
    <w:p w:rsidR="00330DFE" w:rsidRPr="007A174F" w:rsidRDefault="00330DFE" w:rsidP="00330DFE">
      <w:pPr>
        <w:tabs>
          <w:tab w:val="left" w:pos="810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4.1.6. о принятии обоснованного решения по результатам надзорных мероприятий, рассмотрения обращений,</w:t>
      </w:r>
    </w:p>
    <w:p w:rsidR="00330DFE" w:rsidRPr="007A174F" w:rsidRDefault="00330DFE" w:rsidP="00330DFE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4.1.7. принимает иные решения в пределах компетенции.</w:t>
      </w:r>
    </w:p>
    <w:p w:rsidR="00330DFE" w:rsidRPr="007A174F" w:rsidRDefault="00330DFE" w:rsidP="00330DFE">
      <w:pPr>
        <w:tabs>
          <w:tab w:val="left" w:pos="8100"/>
        </w:tabs>
        <w:spacing w:after="0" w:line="240" w:lineRule="auto"/>
        <w:ind w:firstLine="720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330DFE" w:rsidRPr="007A174F" w:rsidRDefault="00330DFE" w:rsidP="00330DFE">
      <w:pPr>
        <w:tabs>
          <w:tab w:val="left" w:pos="8100"/>
        </w:tabs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V</w:t>
      </w:r>
      <w:r w:rsidRPr="007A174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Перечень вопросов по которым </w:t>
      </w:r>
      <w:r w:rsidRPr="007A17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Старший специалист 1 разряда</w:t>
      </w: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</w:t>
      </w:r>
      <w:r w:rsidRPr="007A174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тдела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330DFE" w:rsidRPr="007A174F" w:rsidRDefault="00330DFE" w:rsidP="00330DFE">
      <w:pPr>
        <w:tabs>
          <w:tab w:val="left" w:pos="810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5.1. </w:t>
      </w: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Старший специалист 1 разряда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</w:t>
      </w:r>
      <w:r w:rsidRPr="007A174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тдела вправе или обязан</w:t>
      </w:r>
      <w:r w:rsidRPr="007A174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принимать участие</w:t>
      </w:r>
      <w:r w:rsidRPr="007A174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:</w:t>
      </w:r>
    </w:p>
    <w:p w:rsidR="00330DFE" w:rsidRPr="007A174F" w:rsidRDefault="00330DFE" w:rsidP="00330DFE">
      <w:pPr>
        <w:tabs>
          <w:tab w:val="left" w:pos="8100"/>
        </w:tabs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</w:pPr>
      <w:r w:rsidRPr="007A174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5.1.1.  в подготовке </w:t>
      </w: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проектов постановлений, приказов, распоряжений и иных распорядительных документов Управления, </w:t>
      </w:r>
    </w:p>
    <w:p w:rsidR="00330DFE" w:rsidRPr="007A174F" w:rsidRDefault="00330DFE" w:rsidP="00330DFE">
      <w:pPr>
        <w:tabs>
          <w:tab w:val="left" w:pos="810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5.1.2. в подготовке информации в Федеральную службу по надзору в сфере защиты прав потребителей и благополучия человека,</w:t>
      </w:r>
    </w:p>
    <w:p w:rsidR="00330DFE" w:rsidRPr="007A174F" w:rsidRDefault="00330DFE" w:rsidP="00330DFE">
      <w:pPr>
        <w:tabs>
          <w:tab w:val="left" w:pos="810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5.1.3. в подготовке ответов в министерства, ведомства, органы местного самоуправления, и  в подготовке информации по результатам проведения мероприятий по контролю.</w:t>
      </w:r>
    </w:p>
    <w:p w:rsidR="00330DFE" w:rsidRPr="007A174F" w:rsidRDefault="00330DFE" w:rsidP="00330DFE">
      <w:pPr>
        <w:tabs>
          <w:tab w:val="left" w:pos="8100"/>
        </w:tabs>
        <w:spacing w:after="0" w:line="240" w:lineRule="auto"/>
        <w:ind w:firstLine="720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330DFE" w:rsidRPr="007A174F" w:rsidRDefault="00330DFE" w:rsidP="00330DFE">
      <w:pPr>
        <w:tabs>
          <w:tab w:val="left" w:pos="8100"/>
        </w:tabs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VI</w:t>
      </w:r>
      <w:r w:rsidRPr="007A174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Сроки и процедуры подготовки, рассмотрения проектов управленческих и иных решений, порядок согласования и принятия данных решений </w:t>
      </w:r>
    </w:p>
    <w:p w:rsidR="00330DFE" w:rsidRPr="00A059AA" w:rsidRDefault="00330DFE" w:rsidP="00330DF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059A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6.1. В соответствии  со своими должностными обязанностями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старший специалист 1 разряда </w:t>
      </w:r>
      <w:r w:rsidRPr="00A059A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принимает решения в сроки, установленные  законодательными и иными нормативными правовыми актами Российской Федерации.</w:t>
      </w:r>
    </w:p>
    <w:p w:rsidR="00330DFE" w:rsidRPr="009979BB" w:rsidRDefault="00330DFE" w:rsidP="00330DFE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 xml:space="preserve">6.2.Подготовка, рассмотрение  проектов управленческих и (или) иных решений гражданским служащим замещающим должность </w:t>
      </w:r>
      <w:r w:rsidRPr="009979B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Старшего специалиста 1 разряда, осуществляется с учетом сроков, установленных:</w:t>
      </w:r>
    </w:p>
    <w:p w:rsidR="00330DFE" w:rsidRPr="007A174F" w:rsidRDefault="00330DFE" w:rsidP="00330DFE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-федеральными законами и иными нормативными правовыми актами;</w:t>
      </w:r>
    </w:p>
    <w:p w:rsidR="00330DFE" w:rsidRPr="007A174F" w:rsidRDefault="00330DFE" w:rsidP="00330DFE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-Президентом Российской Федерации, Правительством Российской Федерации;</w:t>
      </w:r>
    </w:p>
    <w:p w:rsidR="00330DFE" w:rsidRPr="007A174F" w:rsidRDefault="00330DFE" w:rsidP="00330DFE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-Регламентом Роспотребнадзора;</w:t>
      </w:r>
    </w:p>
    <w:p w:rsidR="00330DFE" w:rsidRPr="007A174F" w:rsidRDefault="00330DFE" w:rsidP="00330DFE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-приказами и распоряжениями Роспотребнадзора, а также иными правовыми актами Роспотребнадзора;</w:t>
      </w:r>
    </w:p>
    <w:p w:rsidR="00330DFE" w:rsidRDefault="00330DFE" w:rsidP="00330DFE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-руководителем, заместителями руководителя Управления, начальником отдела,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заместителем начальника отдела.</w:t>
      </w:r>
    </w:p>
    <w:p w:rsidR="00330DFE" w:rsidRPr="007A174F" w:rsidRDefault="00330DFE" w:rsidP="00330DFE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330DFE" w:rsidRDefault="00330DFE" w:rsidP="00330DFE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330DFE" w:rsidRDefault="00330DFE" w:rsidP="00330DFE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330DFE" w:rsidRPr="007A174F" w:rsidRDefault="00330DFE" w:rsidP="00330DFE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VII</w:t>
      </w:r>
      <w:r w:rsidRPr="007A17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Порядок служебного </w:t>
      </w:r>
      <w:proofErr w:type="gramStart"/>
      <w:r w:rsidRPr="007A17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взаимодействия</w:t>
      </w:r>
      <w:r w:rsidRPr="007A174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специалиста</w:t>
      </w:r>
      <w:proofErr w:type="gramEnd"/>
      <w:r w:rsidRPr="007A174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-эксперта</w:t>
      </w: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</w:t>
      </w:r>
      <w:r w:rsidRPr="007A17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тдела в связи с исполнением им должностных обязанностей с гражданскими служащими Управления, иных государственных органов, гражданами и организациями</w:t>
      </w:r>
    </w:p>
    <w:p w:rsidR="00330DFE" w:rsidRPr="007A174F" w:rsidRDefault="00330DFE" w:rsidP="00330DFE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7.1. Старший специалист 1 разряда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тдела по своим должностным обязанностям осуществляет служебное взаимодействие </w:t>
      </w:r>
      <w:proofErr w:type="gramStart"/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proofErr w:type="gramEnd"/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330DFE" w:rsidRPr="007A174F" w:rsidRDefault="00330DFE" w:rsidP="00330DFE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7.1.1. с гражданскими служащими Управления,</w:t>
      </w:r>
    </w:p>
    <w:p w:rsidR="00330DFE" w:rsidRPr="007A174F" w:rsidRDefault="00330DFE" w:rsidP="00330DFE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7.1.2. с гражданскими служащими иных государственных органов,</w:t>
      </w:r>
    </w:p>
    <w:p w:rsidR="00330DFE" w:rsidRPr="007A174F" w:rsidRDefault="00330DFE" w:rsidP="00330DFE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7.1.3. с общественными организациями по вопросам защиты прав потребителей, потребительского рынка и технического регулирования, санитарно-эпидемиологического благополучия,</w:t>
      </w:r>
    </w:p>
    <w:p w:rsidR="00330DFE" w:rsidRPr="007A174F" w:rsidRDefault="00330DFE" w:rsidP="00330DFE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7.1.4. гражданами и организациями, в порядке, установленном действующим законодательством,</w:t>
      </w:r>
    </w:p>
    <w:p w:rsidR="00330DFE" w:rsidRPr="007A174F" w:rsidRDefault="00330DFE" w:rsidP="00330DFE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7.1.5. работниками ФБУЗ и иными организациями в порядке, установленном Положением об Управлении.</w:t>
      </w:r>
    </w:p>
    <w:p w:rsidR="00330DFE" w:rsidRPr="007A174F" w:rsidRDefault="00330DFE" w:rsidP="00330DFE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30DFE" w:rsidRPr="007A174F" w:rsidRDefault="00330DFE" w:rsidP="00330DFE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VIII</w:t>
      </w:r>
      <w:r w:rsidRPr="007A17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Перечень государственных услуг, оказываемых гражданам и организациям в соответствии с административным регламентом государственного органа</w:t>
      </w:r>
    </w:p>
    <w:p w:rsidR="00330DFE" w:rsidRPr="007A174F" w:rsidRDefault="00330DFE" w:rsidP="00330DFE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8.1. Старший специалист 1 разряда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тдела участвует в организационном, информационном и документационном обеспечении Управления, оказания государственных услуг в соответствии с административным регламентом, утвержденным Федеральной службой по надзору в сфере защиты прав потребителей и благополучия человека.</w:t>
      </w:r>
    </w:p>
    <w:p w:rsidR="00330DFE" w:rsidRPr="007A174F" w:rsidRDefault="00330DFE" w:rsidP="00330DFE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30DFE" w:rsidRPr="007A174F" w:rsidRDefault="00330DFE" w:rsidP="00330DFE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A174F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IX</w:t>
      </w:r>
      <w:r w:rsidRPr="007A174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7A17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Показатели эффективности и результативности профессиональной служебной деятельности гражданского служащего</w:t>
      </w:r>
    </w:p>
    <w:p w:rsidR="00330DFE" w:rsidRPr="009515F3" w:rsidRDefault="00330DFE" w:rsidP="00330DFE">
      <w:pPr>
        <w:pStyle w:val="20"/>
        <w:shd w:val="clear" w:color="auto" w:fill="auto"/>
        <w:spacing w:line="240" w:lineRule="auto"/>
        <w:ind w:firstLine="740"/>
        <w:jc w:val="left"/>
        <w:rPr>
          <w:color w:val="000000" w:themeColor="text1"/>
          <w:sz w:val="24"/>
          <w:szCs w:val="24"/>
          <w:u w:val="none"/>
        </w:rPr>
      </w:pPr>
      <w:r w:rsidRPr="009515F3">
        <w:rPr>
          <w:color w:val="000000" w:themeColor="text1"/>
          <w:sz w:val="24"/>
          <w:szCs w:val="24"/>
          <w:u w:val="none"/>
        </w:rPr>
        <w:t xml:space="preserve">9.1. Эффективность и результативность профессиональной служебной деятельности </w:t>
      </w:r>
      <w:r w:rsidRPr="009515F3">
        <w:rPr>
          <w:bCs/>
          <w:color w:val="000000" w:themeColor="text1"/>
          <w:sz w:val="24"/>
          <w:szCs w:val="24"/>
          <w:u w:val="none"/>
        </w:rPr>
        <w:t xml:space="preserve">Старший специалист 1 разряда </w:t>
      </w:r>
      <w:r w:rsidRPr="009515F3">
        <w:rPr>
          <w:color w:val="000000" w:themeColor="text1"/>
          <w:sz w:val="24"/>
          <w:szCs w:val="24"/>
          <w:u w:val="none"/>
        </w:rPr>
        <w:t>оценивается по следующим показателям:</w:t>
      </w:r>
    </w:p>
    <w:p w:rsidR="00330DFE" w:rsidRPr="009515F3" w:rsidRDefault="00330DFE" w:rsidP="00330DFE">
      <w:pPr>
        <w:pStyle w:val="20"/>
        <w:shd w:val="clear" w:color="auto" w:fill="auto"/>
        <w:spacing w:line="240" w:lineRule="auto"/>
        <w:ind w:firstLine="740"/>
        <w:rPr>
          <w:color w:val="000000" w:themeColor="text1"/>
          <w:sz w:val="24"/>
          <w:szCs w:val="24"/>
          <w:u w:val="none"/>
        </w:rPr>
      </w:pPr>
      <w:proofErr w:type="gramStart"/>
      <w:r w:rsidRPr="009515F3">
        <w:rPr>
          <w:color w:val="000000" w:themeColor="text1"/>
          <w:sz w:val="24"/>
          <w:szCs w:val="24"/>
          <w:u w:val="none"/>
        </w:rPr>
        <w:t>отсутствию нарушений запретов, требований к служебному поведению и иных обязательств, установленных законодательством Российской Федерации о государственной гражданской службе;</w:t>
      </w:r>
      <w:proofErr w:type="gramEnd"/>
    </w:p>
    <w:p w:rsidR="00330DFE" w:rsidRPr="009515F3" w:rsidRDefault="00330DFE" w:rsidP="00330DFE">
      <w:pPr>
        <w:pStyle w:val="20"/>
        <w:shd w:val="clear" w:color="auto" w:fill="auto"/>
        <w:spacing w:line="240" w:lineRule="auto"/>
        <w:ind w:firstLine="740"/>
        <w:rPr>
          <w:color w:val="000000" w:themeColor="text1"/>
          <w:sz w:val="24"/>
          <w:szCs w:val="24"/>
          <w:u w:val="none"/>
        </w:rPr>
      </w:pPr>
      <w:r w:rsidRPr="009515F3">
        <w:rPr>
          <w:color w:val="000000" w:themeColor="text1"/>
          <w:sz w:val="24"/>
          <w:szCs w:val="24"/>
          <w:u w:val="none"/>
        </w:rPr>
        <w:t>качеству выполненной работы: подготовка документов в соответствии с установленными требованиями, полное и логичное изложение материала, юридически грамотное составление документов, отсутствие стилистических и грамматических ошибок;</w:t>
      </w:r>
    </w:p>
    <w:p w:rsidR="00330DFE" w:rsidRPr="009515F3" w:rsidRDefault="00330DFE" w:rsidP="00330DFE">
      <w:pPr>
        <w:pStyle w:val="20"/>
        <w:shd w:val="clear" w:color="auto" w:fill="auto"/>
        <w:spacing w:line="240" w:lineRule="auto"/>
        <w:ind w:firstLine="740"/>
        <w:rPr>
          <w:color w:val="000000" w:themeColor="text1"/>
          <w:sz w:val="24"/>
          <w:szCs w:val="24"/>
          <w:u w:val="none"/>
        </w:rPr>
      </w:pPr>
      <w:r w:rsidRPr="009515F3">
        <w:rPr>
          <w:color w:val="000000" w:themeColor="text1"/>
          <w:sz w:val="24"/>
          <w:szCs w:val="24"/>
          <w:u w:val="none"/>
        </w:rPr>
        <w:t>количеству возвратов на доработку ранее подготовленных документов;</w:t>
      </w:r>
    </w:p>
    <w:p w:rsidR="00330DFE" w:rsidRPr="009515F3" w:rsidRDefault="00330DFE" w:rsidP="00330DFE">
      <w:pPr>
        <w:pStyle w:val="20"/>
        <w:shd w:val="clear" w:color="auto" w:fill="auto"/>
        <w:spacing w:line="240" w:lineRule="auto"/>
        <w:ind w:firstLine="680"/>
        <w:rPr>
          <w:color w:val="000000" w:themeColor="text1"/>
          <w:sz w:val="24"/>
          <w:szCs w:val="24"/>
          <w:u w:val="none"/>
        </w:rPr>
      </w:pPr>
      <w:r w:rsidRPr="009515F3">
        <w:rPr>
          <w:color w:val="000000" w:themeColor="text1"/>
          <w:sz w:val="24"/>
          <w:szCs w:val="24"/>
          <w:u w:val="none"/>
        </w:rPr>
        <w:t>количеству повторных обращений по рассматриваемым вопросам;</w:t>
      </w:r>
    </w:p>
    <w:p w:rsidR="00330DFE" w:rsidRPr="009515F3" w:rsidRDefault="00330DFE" w:rsidP="00330DFE">
      <w:pPr>
        <w:pStyle w:val="20"/>
        <w:shd w:val="clear" w:color="auto" w:fill="auto"/>
        <w:spacing w:line="240" w:lineRule="auto"/>
        <w:ind w:firstLine="680"/>
        <w:rPr>
          <w:color w:val="000000" w:themeColor="text1"/>
          <w:sz w:val="24"/>
          <w:szCs w:val="24"/>
          <w:u w:val="none"/>
        </w:rPr>
      </w:pPr>
      <w:r w:rsidRPr="009515F3">
        <w:rPr>
          <w:color w:val="000000" w:themeColor="text1"/>
          <w:sz w:val="24"/>
          <w:szCs w:val="24"/>
          <w:u w:val="none"/>
        </w:rPr>
        <w:t>наличию у гражданского служащего поощрений за безупречную и эффективную службу;</w:t>
      </w:r>
    </w:p>
    <w:p w:rsidR="00330DFE" w:rsidRPr="009515F3" w:rsidRDefault="00330DFE" w:rsidP="00330DFE">
      <w:pPr>
        <w:pStyle w:val="20"/>
        <w:shd w:val="clear" w:color="auto" w:fill="auto"/>
        <w:spacing w:line="240" w:lineRule="auto"/>
        <w:ind w:firstLine="680"/>
        <w:rPr>
          <w:color w:val="000000" w:themeColor="text1"/>
          <w:sz w:val="24"/>
          <w:szCs w:val="24"/>
          <w:u w:val="none"/>
        </w:rPr>
      </w:pPr>
      <w:r w:rsidRPr="009515F3">
        <w:rPr>
          <w:color w:val="000000" w:themeColor="text1"/>
          <w:sz w:val="24"/>
          <w:szCs w:val="24"/>
          <w:u w:val="none"/>
        </w:rPr>
        <w:t>оценке профессиональных, организаторских и личностных каче</w:t>
      </w:r>
      <w:proofErr w:type="gramStart"/>
      <w:r w:rsidRPr="009515F3">
        <w:rPr>
          <w:color w:val="000000" w:themeColor="text1"/>
          <w:sz w:val="24"/>
          <w:szCs w:val="24"/>
          <w:u w:val="none"/>
        </w:rPr>
        <w:t>ств гр</w:t>
      </w:r>
      <w:proofErr w:type="gramEnd"/>
      <w:r w:rsidRPr="009515F3">
        <w:rPr>
          <w:color w:val="000000" w:themeColor="text1"/>
          <w:sz w:val="24"/>
          <w:szCs w:val="24"/>
          <w:u w:val="none"/>
        </w:rPr>
        <w:t>ажданского служащего по результатам его профессиональной служебной деятельности и с учетом его аттестации, сдачи квалификационного экзамена или иных показателей;</w:t>
      </w:r>
    </w:p>
    <w:p w:rsidR="00330DFE" w:rsidRPr="009515F3" w:rsidRDefault="00330DFE" w:rsidP="00330DFE">
      <w:pPr>
        <w:pStyle w:val="20"/>
        <w:shd w:val="clear" w:color="auto" w:fill="auto"/>
        <w:spacing w:line="240" w:lineRule="auto"/>
        <w:ind w:firstLine="680"/>
        <w:rPr>
          <w:color w:val="000000" w:themeColor="text1"/>
          <w:sz w:val="24"/>
          <w:szCs w:val="24"/>
          <w:u w:val="none"/>
        </w:rPr>
      </w:pPr>
      <w:r w:rsidRPr="009515F3">
        <w:rPr>
          <w:color w:val="000000" w:themeColor="text1"/>
          <w:sz w:val="24"/>
          <w:szCs w:val="24"/>
          <w:u w:val="none"/>
        </w:rP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330DFE" w:rsidRPr="009515F3" w:rsidRDefault="00330DFE" w:rsidP="00330DFE">
      <w:pPr>
        <w:pStyle w:val="20"/>
        <w:shd w:val="clear" w:color="auto" w:fill="auto"/>
        <w:spacing w:line="240" w:lineRule="auto"/>
        <w:ind w:firstLine="680"/>
        <w:rPr>
          <w:color w:val="000000" w:themeColor="text1"/>
          <w:sz w:val="24"/>
          <w:szCs w:val="24"/>
          <w:u w:val="none"/>
        </w:rPr>
      </w:pPr>
      <w:r w:rsidRPr="009515F3">
        <w:rPr>
          <w:color w:val="000000" w:themeColor="text1"/>
          <w:sz w:val="24"/>
          <w:szCs w:val="24"/>
          <w:u w:val="none"/>
        </w:rPr>
        <w:t>своевременности и оперативности выполнения поручений, рассмотрения обращений граждан и юридических лиц, соотношению количества своевременно выполненных к общему количеству индивидуальных поручений;</w:t>
      </w:r>
    </w:p>
    <w:p w:rsidR="00330DFE" w:rsidRPr="009515F3" w:rsidRDefault="00330DFE" w:rsidP="00330DFE">
      <w:pPr>
        <w:pStyle w:val="20"/>
        <w:shd w:val="clear" w:color="auto" w:fill="auto"/>
        <w:spacing w:line="240" w:lineRule="auto"/>
        <w:ind w:firstLine="680"/>
        <w:rPr>
          <w:color w:val="000000" w:themeColor="text1"/>
          <w:sz w:val="24"/>
          <w:szCs w:val="24"/>
          <w:u w:val="none"/>
        </w:rPr>
      </w:pPr>
      <w:r w:rsidRPr="009515F3">
        <w:rPr>
          <w:color w:val="000000" w:themeColor="text1"/>
          <w:sz w:val="24"/>
          <w:szCs w:val="24"/>
          <w:u w:val="none"/>
        </w:rP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330DFE" w:rsidRPr="009515F3" w:rsidRDefault="00330DFE" w:rsidP="00330DFE">
      <w:pPr>
        <w:pStyle w:val="20"/>
        <w:shd w:val="clear" w:color="auto" w:fill="auto"/>
        <w:spacing w:line="240" w:lineRule="auto"/>
        <w:ind w:firstLine="680"/>
        <w:rPr>
          <w:color w:val="000000" w:themeColor="text1"/>
          <w:sz w:val="24"/>
          <w:szCs w:val="24"/>
          <w:u w:val="none"/>
        </w:rPr>
      </w:pPr>
      <w:r w:rsidRPr="009515F3">
        <w:rPr>
          <w:color w:val="000000" w:themeColor="text1"/>
          <w:sz w:val="24"/>
          <w:szCs w:val="24"/>
          <w:u w:val="none"/>
        </w:rPr>
        <w:t>творческому подходу к решению поставленных задач, активности и инициативе в освоении новых компьютерных и информационных технологий;</w:t>
      </w:r>
    </w:p>
    <w:p w:rsidR="00330DFE" w:rsidRPr="009515F3" w:rsidRDefault="00330DFE" w:rsidP="00330DFE">
      <w:pPr>
        <w:pStyle w:val="20"/>
        <w:shd w:val="clear" w:color="auto" w:fill="auto"/>
        <w:spacing w:line="240" w:lineRule="auto"/>
        <w:ind w:firstLine="680"/>
        <w:rPr>
          <w:color w:val="000000" w:themeColor="text1"/>
          <w:sz w:val="24"/>
          <w:szCs w:val="24"/>
          <w:u w:val="none"/>
        </w:rPr>
      </w:pPr>
      <w:r w:rsidRPr="009515F3">
        <w:rPr>
          <w:color w:val="000000" w:themeColor="text1"/>
          <w:sz w:val="24"/>
          <w:szCs w:val="24"/>
          <w:u w:val="none"/>
        </w:rPr>
        <w:t>способности быстро адаптироваться к новым условиям и требованиям, самостоятельности выполнения служебных обязанностей;</w:t>
      </w:r>
    </w:p>
    <w:p w:rsidR="00330DFE" w:rsidRPr="009515F3" w:rsidRDefault="00330DFE" w:rsidP="00330DFE">
      <w:pPr>
        <w:pStyle w:val="20"/>
        <w:shd w:val="clear" w:color="auto" w:fill="auto"/>
        <w:spacing w:line="240" w:lineRule="auto"/>
        <w:ind w:firstLine="680"/>
        <w:rPr>
          <w:color w:val="000000" w:themeColor="text1"/>
          <w:sz w:val="24"/>
          <w:szCs w:val="24"/>
          <w:u w:val="none"/>
        </w:rPr>
      </w:pPr>
      <w:r w:rsidRPr="009515F3">
        <w:rPr>
          <w:color w:val="000000" w:themeColor="text1"/>
          <w:sz w:val="24"/>
          <w:szCs w:val="24"/>
          <w:u w:val="none"/>
        </w:rPr>
        <w:t>отсутствию жалоб граждан, юридических лиц на действия (бездействие) гражданского служащего;</w:t>
      </w:r>
    </w:p>
    <w:p w:rsidR="00330DFE" w:rsidRPr="009515F3" w:rsidRDefault="00330DFE" w:rsidP="00330DFE">
      <w:pPr>
        <w:pStyle w:val="20"/>
        <w:shd w:val="clear" w:color="auto" w:fill="auto"/>
        <w:spacing w:line="240" w:lineRule="auto"/>
        <w:ind w:firstLine="680"/>
        <w:rPr>
          <w:color w:val="000000" w:themeColor="text1"/>
          <w:sz w:val="24"/>
          <w:szCs w:val="24"/>
          <w:u w:val="none"/>
        </w:rPr>
      </w:pPr>
      <w:r w:rsidRPr="009515F3">
        <w:rPr>
          <w:color w:val="000000" w:themeColor="text1"/>
          <w:sz w:val="24"/>
          <w:szCs w:val="24"/>
          <w:u w:val="none"/>
        </w:rPr>
        <w:t>осознанию ответственности за последствия своих действий, принимаемых решений;</w:t>
      </w:r>
    </w:p>
    <w:p w:rsidR="00330DFE" w:rsidRPr="009515F3" w:rsidRDefault="00330DFE" w:rsidP="00330DFE">
      <w:pPr>
        <w:pStyle w:val="20"/>
        <w:shd w:val="clear" w:color="auto" w:fill="auto"/>
        <w:spacing w:line="240" w:lineRule="auto"/>
        <w:ind w:firstLine="680"/>
        <w:rPr>
          <w:color w:val="000000" w:themeColor="text1"/>
          <w:sz w:val="24"/>
          <w:szCs w:val="24"/>
          <w:u w:val="none"/>
        </w:rPr>
      </w:pPr>
      <w:r w:rsidRPr="009515F3">
        <w:rPr>
          <w:color w:val="000000" w:themeColor="text1"/>
          <w:sz w:val="24"/>
          <w:szCs w:val="24"/>
          <w:u w:val="none"/>
        </w:rPr>
        <w:t>с учетом должностных обязанностей могут быть указаны иные показатели эффективности и результативности профессиональной служебной деятельности гражданского служащего.</w:t>
      </w:r>
    </w:p>
    <w:p w:rsidR="00330DFE" w:rsidRPr="009515F3" w:rsidRDefault="00330DFE" w:rsidP="00330DFE">
      <w:pPr>
        <w:shd w:val="clear" w:color="auto" w:fill="FFFFFF"/>
        <w:spacing w:after="0" w:line="240" w:lineRule="auto"/>
        <w:rPr>
          <w:rFonts w:ascii="Times New Roman" w:hAnsi="Times New Roman" w:cs="Times New Roman"/>
          <w:caps/>
          <w:color w:val="000000" w:themeColor="text1"/>
          <w:spacing w:val="-3"/>
          <w:sz w:val="24"/>
          <w:szCs w:val="24"/>
        </w:rPr>
      </w:pPr>
    </w:p>
    <w:p w:rsidR="00330DFE" w:rsidRPr="009515F3" w:rsidRDefault="00330DFE" w:rsidP="00330DFE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30DFE" w:rsidRPr="007A174F" w:rsidRDefault="00330DFE" w:rsidP="00330DFE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330DFE" w:rsidRPr="007A174F" w:rsidSect="00A35E8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5E1" w:rsidRDefault="009515F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57297"/>
      <w:docPartObj>
        <w:docPartGallery w:val="Page Numbers (Bottom of Page)"/>
        <w:docPartUnique/>
      </w:docPartObj>
    </w:sdtPr>
    <w:sdtEndPr/>
    <w:sdtContent>
      <w:p w:rsidR="001955E1" w:rsidRDefault="009515F3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16</w:t>
        </w:r>
        <w:r>
          <w:fldChar w:fldCharType="end"/>
        </w:r>
      </w:p>
    </w:sdtContent>
  </w:sdt>
  <w:p w:rsidR="001955E1" w:rsidRDefault="009515F3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5E1" w:rsidRDefault="009515F3">
    <w:pPr>
      <w:pStyle w:val="a8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5E1" w:rsidRDefault="009515F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5E1" w:rsidRDefault="009515F3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5E1" w:rsidRDefault="009515F3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59027E"/>
    <w:multiLevelType w:val="multilevel"/>
    <w:tmpl w:val="8FDA22FE"/>
    <w:lvl w:ilvl="0">
      <w:start w:val="2006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characterSpacingControl w:val="doNotCompress"/>
  <w:compat/>
  <w:rsids>
    <w:rsidRoot w:val="00330DFE"/>
    <w:rsid w:val="000E715D"/>
    <w:rsid w:val="00212834"/>
    <w:rsid w:val="002334DB"/>
    <w:rsid w:val="002C6A15"/>
    <w:rsid w:val="00330DFE"/>
    <w:rsid w:val="0038453F"/>
    <w:rsid w:val="00493D15"/>
    <w:rsid w:val="004E710E"/>
    <w:rsid w:val="00556B70"/>
    <w:rsid w:val="009515F3"/>
    <w:rsid w:val="009A6C66"/>
    <w:rsid w:val="009D2384"/>
    <w:rsid w:val="009E5308"/>
    <w:rsid w:val="00A02FEA"/>
    <w:rsid w:val="00B92008"/>
    <w:rsid w:val="00CD6170"/>
    <w:rsid w:val="00D75D6B"/>
    <w:rsid w:val="00DA4439"/>
    <w:rsid w:val="00E0227A"/>
    <w:rsid w:val="00E20564"/>
    <w:rsid w:val="00EB18BF"/>
    <w:rsid w:val="00FE16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u w:val="single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DFE"/>
    <w:rPr>
      <w:rFonts w:asciiTheme="minorHAnsi" w:eastAsiaTheme="minorEastAsia" w:hAnsiTheme="minorHAnsi" w:cstheme="minorBidi"/>
      <w:sz w:val="22"/>
      <w:szCs w:val="22"/>
      <w:u w:val="non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30DF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330DFE"/>
    <w:rPr>
      <w:rFonts w:eastAsia="Times New Roman"/>
      <w:u w:val="none"/>
      <w:lang w:eastAsia="ru-RU"/>
    </w:rPr>
  </w:style>
  <w:style w:type="character" w:customStyle="1" w:styleId="a5">
    <w:name w:val="Гипертекстовая ссылка"/>
    <w:basedOn w:val="a0"/>
    <w:uiPriority w:val="99"/>
    <w:rsid w:val="00330DFE"/>
    <w:rPr>
      <w:b/>
      <w:bCs/>
      <w:color w:val="106BBE"/>
    </w:rPr>
  </w:style>
  <w:style w:type="paragraph" w:customStyle="1" w:styleId="Default">
    <w:name w:val="Default"/>
    <w:rsid w:val="00330DFE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u w:val="none"/>
      <w:lang w:eastAsia="ru-RU"/>
    </w:rPr>
  </w:style>
  <w:style w:type="character" w:customStyle="1" w:styleId="s4">
    <w:name w:val="s4"/>
    <w:basedOn w:val="a0"/>
    <w:rsid w:val="00330DFE"/>
  </w:style>
  <w:style w:type="character" w:customStyle="1" w:styleId="s2">
    <w:name w:val="s2"/>
    <w:basedOn w:val="a0"/>
    <w:rsid w:val="00330DFE"/>
  </w:style>
  <w:style w:type="character" w:customStyle="1" w:styleId="2">
    <w:name w:val="Основной текст (2)_"/>
    <w:basedOn w:val="a0"/>
    <w:link w:val="20"/>
    <w:rsid w:val="00330DFE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30DFE"/>
    <w:pPr>
      <w:widowControl w:val="0"/>
      <w:shd w:val="clear" w:color="auto" w:fill="FFFFFF"/>
      <w:spacing w:after="0" w:line="322" w:lineRule="exact"/>
      <w:jc w:val="both"/>
    </w:pPr>
    <w:rPr>
      <w:rFonts w:ascii="Times New Roman" w:eastAsiaTheme="minorHAnsi" w:hAnsi="Times New Roman" w:cs="Times New Roman"/>
      <w:sz w:val="28"/>
      <w:szCs w:val="28"/>
      <w:u w:val="single"/>
      <w:lang w:eastAsia="en-US"/>
    </w:rPr>
  </w:style>
  <w:style w:type="paragraph" w:styleId="a6">
    <w:name w:val="header"/>
    <w:basedOn w:val="a"/>
    <w:link w:val="a7"/>
    <w:uiPriority w:val="99"/>
    <w:semiHidden/>
    <w:unhideWhenUsed/>
    <w:rsid w:val="00330D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30DFE"/>
    <w:rPr>
      <w:rFonts w:asciiTheme="minorHAnsi" w:eastAsiaTheme="minorEastAsia" w:hAnsiTheme="minorHAnsi" w:cstheme="minorBidi"/>
      <w:sz w:val="22"/>
      <w:szCs w:val="22"/>
      <w:u w:val="none"/>
      <w:lang w:eastAsia="ru-RU"/>
    </w:rPr>
  </w:style>
  <w:style w:type="paragraph" w:styleId="a8">
    <w:name w:val="footer"/>
    <w:basedOn w:val="a"/>
    <w:link w:val="a9"/>
    <w:uiPriority w:val="99"/>
    <w:unhideWhenUsed/>
    <w:rsid w:val="00330D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30DFE"/>
    <w:rPr>
      <w:rFonts w:asciiTheme="minorHAnsi" w:eastAsiaTheme="minorEastAsia" w:hAnsiTheme="minorHAnsi" w:cstheme="minorBidi"/>
      <w:sz w:val="22"/>
      <w:szCs w:val="22"/>
      <w:u w:val="none"/>
      <w:lang w:eastAsia="ru-RU"/>
    </w:rPr>
  </w:style>
  <w:style w:type="paragraph" w:styleId="aa">
    <w:name w:val="List Paragraph"/>
    <w:basedOn w:val="a"/>
    <w:uiPriority w:val="34"/>
    <w:qFormat/>
    <w:rsid w:val="00330DFE"/>
    <w:pPr>
      <w:ind w:left="720"/>
      <w:contextualSpacing/>
    </w:pPr>
  </w:style>
  <w:style w:type="paragraph" w:customStyle="1" w:styleId="ab">
    <w:name w:val="Таблицы (моноширинный)"/>
    <w:basedOn w:val="a"/>
    <w:next w:val="a"/>
    <w:uiPriority w:val="99"/>
    <w:rsid w:val="00330D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ac">
    <w:name w:val="Другое_"/>
    <w:basedOn w:val="a0"/>
    <w:link w:val="ad"/>
    <w:rsid w:val="00330DFE"/>
    <w:rPr>
      <w:shd w:val="clear" w:color="auto" w:fill="FFFFFF"/>
    </w:rPr>
  </w:style>
  <w:style w:type="paragraph" w:customStyle="1" w:styleId="ad">
    <w:name w:val="Другое"/>
    <w:basedOn w:val="a"/>
    <w:link w:val="ac"/>
    <w:rsid w:val="00330DFE"/>
    <w:pPr>
      <w:widowControl w:val="0"/>
      <w:shd w:val="clear" w:color="auto" w:fill="FFFFFF"/>
      <w:spacing w:after="0" w:line="240" w:lineRule="auto"/>
      <w:jc w:val="both"/>
    </w:pPr>
    <w:rPr>
      <w:rFonts w:ascii="Times New Roman" w:eastAsiaTheme="minorHAnsi" w:hAnsi="Times New Roman" w:cs="Times New Roman"/>
      <w:sz w:val="24"/>
      <w:szCs w:val="24"/>
      <w:u w:val="single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37300.400" TargetMode="External"/><Relationship Id="rId11" Type="http://schemas.openxmlformats.org/officeDocument/2006/relationships/header" Target="header3.xml"/><Relationship Id="rId5" Type="http://schemas.openxmlformats.org/officeDocument/2006/relationships/hyperlink" Target="garantF1://10003000.0" TargetMode="Externa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k\Desktop\&#1064;&#1072;&#1073;&#1083;&#1086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Шаблон.dotx</Template>
  <TotalTime>40</TotalTime>
  <Pages>16</Pages>
  <Words>8062</Words>
  <Characters>45954</Characters>
  <Application>Microsoft Office Word</Application>
  <DocSecurity>0</DocSecurity>
  <Lines>382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Роспотребнадзора по РМЭ</Company>
  <LinksUpToDate>false</LinksUpToDate>
  <CharactersWithSpaces>53909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</dc:creator>
  <cp:lastModifiedBy>ok</cp:lastModifiedBy>
  <cp:revision>1</cp:revision>
  <dcterms:created xsi:type="dcterms:W3CDTF">2020-10-19T06:55:00Z</dcterms:created>
  <dcterms:modified xsi:type="dcterms:W3CDTF">2020-10-19T07:35:00Z</dcterms:modified>
</cp:coreProperties>
</file>