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6FB" w:rsidRPr="005B6CC2" w:rsidRDefault="00C526FB" w:rsidP="00C526FB">
      <w:pPr>
        <w:shd w:val="clear" w:color="auto" w:fill="FFFFFF"/>
        <w:ind w:left="29"/>
        <w:jc w:val="center"/>
        <w:outlineLvl w:val="0"/>
        <w:rPr>
          <w:sz w:val="24"/>
          <w:szCs w:val="24"/>
        </w:rPr>
      </w:pPr>
      <w:r w:rsidRPr="005B6CC2">
        <w:rPr>
          <w:rFonts w:ascii="Times New Roman" w:hAnsi="Times New Roman" w:cs="Times New Roman"/>
          <w:b/>
          <w:bCs/>
          <w:sz w:val="24"/>
          <w:szCs w:val="24"/>
        </w:rPr>
        <w:t>Должностной регламент</w:t>
      </w:r>
    </w:p>
    <w:p w:rsidR="00C526FB" w:rsidRPr="005B6CC2" w:rsidRDefault="00C526FB" w:rsidP="00C526FB">
      <w:pPr>
        <w:shd w:val="clear" w:color="auto" w:fill="FFFFFF"/>
        <w:ind w:left="58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Главного специалиста-эксперта </w:t>
      </w:r>
      <w:r w:rsidRPr="005B6CC2">
        <w:rPr>
          <w:rFonts w:ascii="Times New Roman" w:hAnsi="Times New Roman" w:cs="Times New Roman"/>
          <w:b/>
          <w:bCs/>
          <w:sz w:val="24"/>
          <w:szCs w:val="24"/>
        </w:rPr>
        <w:t xml:space="preserve"> отдела </w:t>
      </w:r>
      <w:r>
        <w:rPr>
          <w:rFonts w:ascii="Times New Roman" w:hAnsi="Times New Roman" w:cs="Times New Roman"/>
          <w:b/>
          <w:bCs/>
          <w:sz w:val="24"/>
          <w:szCs w:val="24"/>
        </w:rPr>
        <w:t>эпидемиологического надзора</w:t>
      </w:r>
    </w:p>
    <w:p w:rsidR="00C526FB" w:rsidRPr="005B6CC2" w:rsidRDefault="00C526FB" w:rsidP="00C526FB">
      <w:pPr>
        <w:shd w:val="clear" w:color="auto" w:fill="FFFFFF"/>
        <w:ind w:left="4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6CC2">
        <w:rPr>
          <w:rFonts w:ascii="Times New Roman" w:hAnsi="Times New Roman" w:cs="Times New Roman"/>
          <w:b/>
          <w:bCs/>
          <w:sz w:val="24"/>
          <w:szCs w:val="24"/>
        </w:rPr>
        <w:t>Управления Федеральной службы по надзору в сфере защиты прав потребителей и благополучия человека по Республике Марий Эл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C526FB" w:rsidRDefault="00C526FB" w:rsidP="00C526FB">
      <w:pPr>
        <w:shd w:val="clear" w:color="auto" w:fill="FFFFFF"/>
        <w:ind w:left="43"/>
        <w:jc w:val="center"/>
        <w:rPr>
          <w:sz w:val="16"/>
          <w:szCs w:val="16"/>
        </w:rPr>
      </w:pPr>
    </w:p>
    <w:p w:rsidR="00C526FB" w:rsidRPr="009D1275" w:rsidRDefault="00C526FB" w:rsidP="00C526FB">
      <w:pPr>
        <w:jc w:val="center"/>
        <w:rPr>
          <w:rFonts w:ascii="Times New Roman" w:hAnsi="Times New Roman" w:cs="Times New Roman"/>
          <w:b/>
          <w:color w:val="000000"/>
        </w:rPr>
      </w:pPr>
      <w:r w:rsidRPr="009D1275">
        <w:rPr>
          <w:rFonts w:ascii="Times New Roman" w:hAnsi="Times New Roman" w:cs="Times New Roman"/>
          <w:b/>
          <w:color w:val="000000"/>
        </w:rPr>
        <w:t>1.Общие положения.</w:t>
      </w:r>
    </w:p>
    <w:p w:rsidR="00C526FB" w:rsidRPr="00887B3C" w:rsidRDefault="00C526FB" w:rsidP="00C526FB">
      <w:pPr>
        <w:jc w:val="center"/>
        <w:rPr>
          <w:b/>
          <w:color w:val="000000"/>
        </w:rPr>
      </w:pPr>
    </w:p>
    <w:p w:rsidR="00C526FB" w:rsidRPr="00002A70" w:rsidRDefault="00C526FB" w:rsidP="00C526FB">
      <w:pPr>
        <w:shd w:val="clear" w:color="auto" w:fill="FFFFFF"/>
        <w:ind w:left="43" w:firstLine="66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02A70">
        <w:rPr>
          <w:rFonts w:ascii="Times New Roman" w:hAnsi="Times New Roman" w:cs="Times New Roman"/>
          <w:color w:val="000000"/>
          <w:sz w:val="24"/>
          <w:szCs w:val="24"/>
        </w:rPr>
        <w:t xml:space="preserve">1.1. Должность федеральной государственной гражданской службы (далее –гражданская служба) главный специалист-эксперт отдела </w:t>
      </w:r>
      <w:r>
        <w:rPr>
          <w:rFonts w:ascii="Times New Roman" w:hAnsi="Times New Roman" w:cs="Times New Roman"/>
          <w:color w:val="000000"/>
          <w:sz w:val="24"/>
          <w:szCs w:val="24"/>
        </w:rPr>
        <w:t>эпидемиологического</w:t>
      </w:r>
      <w:r w:rsidRPr="00002A70">
        <w:rPr>
          <w:rFonts w:ascii="Times New Roman" w:hAnsi="Times New Roman" w:cs="Times New Roman"/>
          <w:color w:val="000000"/>
          <w:sz w:val="24"/>
          <w:szCs w:val="24"/>
        </w:rPr>
        <w:t xml:space="preserve"> надзора </w:t>
      </w:r>
      <w:r w:rsidRPr="00002A70">
        <w:rPr>
          <w:rFonts w:ascii="Times New Roman" w:hAnsi="Times New Roman" w:cs="Times New Roman"/>
          <w:bCs/>
          <w:color w:val="000000"/>
          <w:sz w:val="24"/>
          <w:szCs w:val="24"/>
        </w:rPr>
        <w:t>Управления Федеральной службы по надзору в сфере защиты прав потребителей и благополучия человека по Республике Марий Эл (далее –</w:t>
      </w:r>
      <w:r w:rsidRPr="00002A70">
        <w:rPr>
          <w:rFonts w:ascii="Times New Roman" w:hAnsi="Times New Roman" w:cs="Times New Roman"/>
          <w:color w:val="000000"/>
          <w:sz w:val="24"/>
          <w:szCs w:val="24"/>
        </w:rPr>
        <w:t xml:space="preserve"> главный специалист-эксперт отдела </w:t>
      </w:r>
      <w:r>
        <w:rPr>
          <w:rFonts w:ascii="Times New Roman" w:hAnsi="Times New Roman" w:cs="Times New Roman"/>
          <w:color w:val="000000"/>
          <w:sz w:val="24"/>
          <w:szCs w:val="24"/>
        </w:rPr>
        <w:t>эпидемиологического</w:t>
      </w:r>
      <w:r w:rsidRPr="00002A70">
        <w:rPr>
          <w:rFonts w:ascii="Times New Roman" w:hAnsi="Times New Roman" w:cs="Times New Roman"/>
          <w:color w:val="000000"/>
          <w:sz w:val="24"/>
          <w:szCs w:val="24"/>
        </w:rPr>
        <w:t xml:space="preserve"> надзора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относится к старшей </w:t>
      </w:r>
      <w:r w:rsidRPr="00002A70">
        <w:rPr>
          <w:rFonts w:ascii="Times New Roman" w:hAnsi="Times New Roman" w:cs="Times New Roman"/>
          <w:color w:val="000000"/>
          <w:sz w:val="24"/>
          <w:szCs w:val="24"/>
        </w:rPr>
        <w:t>группе должностей категории «специалисты».</w:t>
      </w:r>
    </w:p>
    <w:p w:rsidR="00C526FB" w:rsidRPr="00002A70" w:rsidRDefault="00C526FB" w:rsidP="00C526FB">
      <w:pPr>
        <w:shd w:val="clear" w:color="auto" w:fill="FFFFFF"/>
        <w:ind w:left="29" w:firstLine="69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A70">
        <w:rPr>
          <w:rFonts w:ascii="Times New Roman" w:hAnsi="Times New Roman" w:cs="Times New Roman"/>
          <w:color w:val="000000"/>
          <w:sz w:val="24"/>
          <w:szCs w:val="24"/>
        </w:rPr>
        <w:t>Регистрационный номер (код) должности 11-3-4-060.</w:t>
      </w:r>
    </w:p>
    <w:p w:rsidR="00C526FB" w:rsidRPr="00002A70" w:rsidRDefault="00C526FB" w:rsidP="00C526FB">
      <w:pPr>
        <w:tabs>
          <w:tab w:val="left" w:pos="851"/>
          <w:tab w:val="left" w:pos="1276"/>
          <w:tab w:val="left" w:pos="1418"/>
          <w:tab w:val="left" w:pos="1701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A70">
        <w:rPr>
          <w:rFonts w:ascii="Times New Roman" w:hAnsi="Times New Roman" w:cs="Times New Roman"/>
          <w:color w:val="000000"/>
          <w:sz w:val="24"/>
          <w:szCs w:val="24"/>
        </w:rPr>
        <w:t>1.2. Область профессиональной служебной деятельности государственного гражданского служащего (далее – гражданский служащий): Регулирование здравоохранения и санитарно-эпидемиологического благополучия.</w:t>
      </w:r>
    </w:p>
    <w:p w:rsidR="00C526FB" w:rsidRPr="00002A70" w:rsidRDefault="00C526FB" w:rsidP="00C526FB">
      <w:pPr>
        <w:tabs>
          <w:tab w:val="left" w:pos="851"/>
          <w:tab w:val="left" w:pos="1276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A70">
        <w:rPr>
          <w:rFonts w:ascii="Times New Roman" w:hAnsi="Times New Roman" w:cs="Times New Roman"/>
          <w:color w:val="000000"/>
          <w:sz w:val="24"/>
          <w:szCs w:val="24"/>
        </w:rPr>
        <w:t xml:space="preserve">1.3. Вид профессиональной служебной деятельности гражданского служащего: обеспечение </w:t>
      </w:r>
      <w:r>
        <w:rPr>
          <w:rFonts w:ascii="Times New Roman" w:hAnsi="Times New Roman" w:cs="Times New Roman"/>
          <w:color w:val="000000"/>
          <w:sz w:val="24"/>
          <w:szCs w:val="24"/>
        </w:rPr>
        <w:t>эпидемиологического</w:t>
      </w:r>
      <w:r w:rsidRPr="00002A70">
        <w:rPr>
          <w:rFonts w:ascii="Times New Roman" w:hAnsi="Times New Roman" w:cs="Times New Roman"/>
          <w:color w:val="000000"/>
          <w:sz w:val="24"/>
          <w:szCs w:val="24"/>
        </w:rPr>
        <w:t xml:space="preserve"> благополучия населения. </w:t>
      </w:r>
    </w:p>
    <w:p w:rsidR="00C526FB" w:rsidRPr="00002A70" w:rsidRDefault="00C526FB" w:rsidP="00C526FB">
      <w:pPr>
        <w:tabs>
          <w:tab w:val="left" w:pos="851"/>
          <w:tab w:val="left" w:pos="1276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A70">
        <w:rPr>
          <w:rFonts w:ascii="Times New Roman" w:hAnsi="Times New Roman" w:cs="Times New Roman"/>
          <w:color w:val="000000"/>
          <w:sz w:val="24"/>
          <w:szCs w:val="24"/>
        </w:rPr>
        <w:t xml:space="preserve">1.4. </w:t>
      </w:r>
      <w:r w:rsidRPr="00002A7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Главный специалист-эксперт </w:t>
      </w:r>
      <w:r w:rsidRPr="00002A70">
        <w:rPr>
          <w:rFonts w:ascii="Times New Roman" w:hAnsi="Times New Roman" w:cs="Times New Roman"/>
          <w:color w:val="000000"/>
          <w:sz w:val="24"/>
          <w:szCs w:val="24"/>
        </w:rPr>
        <w:t>отдела назначается на 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олжность приказом руководителя </w:t>
      </w:r>
      <w:r w:rsidRPr="00002A70">
        <w:rPr>
          <w:rFonts w:ascii="Times New Roman" w:hAnsi="Times New Roman" w:cs="Times New Roman"/>
          <w:color w:val="000000"/>
          <w:sz w:val="24"/>
          <w:szCs w:val="24"/>
        </w:rPr>
        <w:t>Управления с одновременным заключением служебного контракта на прохождение государственной службы. Освобождение от должности осуществляется также руководителем  Управления с одновременным расторжением служебного контракта на прохождение государственной службы.</w:t>
      </w:r>
      <w:r w:rsidRPr="00002A70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Замещение должности </w:t>
      </w:r>
      <w:r w:rsidRPr="00002A7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главного специалиста-ксперта </w:t>
      </w:r>
      <w:r w:rsidRPr="00002A70">
        <w:rPr>
          <w:rFonts w:ascii="Times New Roman" w:hAnsi="Times New Roman" w:cs="Times New Roman"/>
          <w:color w:val="000000"/>
          <w:spacing w:val="3"/>
          <w:sz w:val="24"/>
          <w:szCs w:val="24"/>
        </w:rPr>
        <w:t>Отдела осуществляется по результатам конкурса.</w:t>
      </w:r>
      <w:r w:rsidRPr="00002A7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526FB" w:rsidRPr="00002A70" w:rsidRDefault="00C526FB" w:rsidP="00C526FB">
      <w:pPr>
        <w:ind w:firstLine="691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02A70">
        <w:rPr>
          <w:rFonts w:ascii="Times New Roman" w:hAnsi="Times New Roman" w:cs="Times New Roman"/>
          <w:color w:val="000000"/>
          <w:sz w:val="24"/>
          <w:szCs w:val="24"/>
        </w:rPr>
        <w:t xml:space="preserve">1.5. </w:t>
      </w:r>
      <w:r w:rsidRPr="00002A70">
        <w:rPr>
          <w:rFonts w:ascii="Times New Roman" w:hAnsi="Times New Roman" w:cs="Times New Roman"/>
          <w:bCs/>
          <w:color w:val="000000"/>
          <w:sz w:val="24"/>
          <w:szCs w:val="24"/>
        </w:rPr>
        <w:t>Главный специалист-эксперт отдела непосредственно подчиняется начальнику Отдела, заместителю начальника отдела, курирующему данное направление работы, руководителю Управления Роспотребнадзора по Республике Марий Эл (далее Управление), з</w:t>
      </w:r>
      <w:r w:rsidRPr="00002A70">
        <w:rPr>
          <w:rFonts w:ascii="Times New Roman" w:hAnsi="Times New Roman" w:cs="Times New Roman"/>
          <w:bCs/>
          <w:color w:val="000000"/>
          <w:sz w:val="24"/>
          <w:szCs w:val="24"/>
        </w:rPr>
        <w:t>а</w:t>
      </w:r>
      <w:r w:rsidRPr="00002A70">
        <w:rPr>
          <w:rFonts w:ascii="Times New Roman" w:hAnsi="Times New Roman" w:cs="Times New Roman"/>
          <w:bCs/>
          <w:color w:val="000000"/>
          <w:sz w:val="24"/>
          <w:szCs w:val="24"/>
        </w:rPr>
        <w:t>местителю руководителя Управления, курирующему данное направление работы.</w:t>
      </w:r>
      <w:r w:rsidRPr="00002A7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526FB" w:rsidRPr="00002A70" w:rsidRDefault="00C526FB" w:rsidP="00C526FB">
      <w:pPr>
        <w:tabs>
          <w:tab w:val="left" w:pos="851"/>
          <w:tab w:val="left" w:pos="1276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A70">
        <w:rPr>
          <w:rFonts w:ascii="Times New Roman" w:hAnsi="Times New Roman" w:cs="Times New Roman"/>
          <w:color w:val="000000"/>
          <w:sz w:val="24"/>
          <w:szCs w:val="24"/>
        </w:rPr>
        <w:t xml:space="preserve">1.6. В период временного отсутствия </w:t>
      </w:r>
      <w:r w:rsidRPr="00002A70">
        <w:rPr>
          <w:rFonts w:ascii="Times New Roman" w:hAnsi="Times New Roman" w:cs="Times New Roman"/>
          <w:bCs/>
          <w:color w:val="000000"/>
          <w:sz w:val="24"/>
          <w:szCs w:val="24"/>
        </w:rPr>
        <w:t>главного специалиста-эксперта</w:t>
      </w:r>
      <w:r w:rsidRPr="00002A70">
        <w:rPr>
          <w:rFonts w:ascii="Times New Roman" w:hAnsi="Times New Roman" w:cs="Times New Roman"/>
          <w:color w:val="000000"/>
          <w:sz w:val="24"/>
          <w:szCs w:val="24"/>
        </w:rPr>
        <w:t xml:space="preserve"> Управления исполнение его должностных обязанностей возлагается на другого гражданского служащего, замещающего должность ведущего  </w:t>
      </w:r>
      <w:r w:rsidRPr="00002A70">
        <w:rPr>
          <w:rFonts w:ascii="Times New Roman" w:hAnsi="Times New Roman" w:cs="Times New Roman"/>
          <w:bCs/>
          <w:color w:val="000000"/>
          <w:sz w:val="24"/>
          <w:szCs w:val="24"/>
        </w:rPr>
        <w:t>специалиста–эксперта</w:t>
      </w:r>
      <w:r w:rsidRPr="00002A7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526FB" w:rsidRPr="005B6CC2" w:rsidRDefault="00C526FB" w:rsidP="00C526FB">
      <w:pPr>
        <w:shd w:val="clear" w:color="auto" w:fill="FFFFFF"/>
        <w:spacing w:line="278" w:lineRule="exact"/>
        <w:ind w:left="48" w:right="10" w:firstLine="691"/>
        <w:jc w:val="both"/>
        <w:rPr>
          <w:rFonts w:ascii="Times New Roman" w:hAnsi="Times New Roman" w:cs="Times New Roman"/>
          <w:spacing w:val="-8"/>
          <w:sz w:val="24"/>
          <w:szCs w:val="24"/>
        </w:rPr>
      </w:pPr>
    </w:p>
    <w:p w:rsidR="00C526FB" w:rsidRDefault="00C526FB" w:rsidP="00C526FB">
      <w:pPr>
        <w:shd w:val="clear" w:color="auto" w:fill="FFFFFF"/>
        <w:ind w:left="120" w:firstLine="69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6CC2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5B6CC2">
        <w:rPr>
          <w:rFonts w:ascii="Times New Roman" w:hAnsi="Times New Roman" w:cs="Times New Roman"/>
          <w:b/>
          <w:sz w:val="24"/>
          <w:szCs w:val="24"/>
        </w:rPr>
        <w:t xml:space="preserve">. Квалификационные требования </w:t>
      </w:r>
      <w:r>
        <w:rPr>
          <w:rFonts w:ascii="Times New Roman" w:hAnsi="Times New Roman" w:cs="Times New Roman"/>
          <w:b/>
          <w:sz w:val="24"/>
          <w:szCs w:val="24"/>
        </w:rPr>
        <w:t>для замещения должности гражданской службы.</w:t>
      </w:r>
    </w:p>
    <w:p w:rsidR="00C526FB" w:rsidRPr="00615E77" w:rsidRDefault="00C526FB" w:rsidP="00C526FB">
      <w:pPr>
        <w:shd w:val="clear" w:color="auto" w:fill="FFFFFF"/>
        <w:ind w:left="120" w:firstLine="69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26FB" w:rsidRDefault="00C526FB" w:rsidP="00C526FB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0B26">
        <w:rPr>
          <w:rFonts w:ascii="Times New Roman" w:hAnsi="Times New Roman" w:cs="Times New Roman"/>
          <w:sz w:val="24"/>
          <w:szCs w:val="24"/>
        </w:rPr>
        <w:t xml:space="preserve">Для замещения должности </w:t>
      </w:r>
      <w:r>
        <w:rPr>
          <w:rFonts w:ascii="Times New Roman" w:hAnsi="Times New Roman" w:cs="Times New Roman"/>
          <w:sz w:val="24"/>
          <w:szCs w:val="24"/>
        </w:rPr>
        <w:t>главного специалиста-эксперта</w:t>
      </w:r>
      <w:r w:rsidRPr="00500B26">
        <w:rPr>
          <w:rFonts w:ascii="Times New Roman" w:hAnsi="Times New Roman" w:cs="Times New Roman"/>
          <w:sz w:val="24"/>
          <w:szCs w:val="24"/>
        </w:rPr>
        <w:t xml:space="preserve">  отдела </w:t>
      </w:r>
      <w:r>
        <w:rPr>
          <w:rFonts w:ascii="Times New Roman" w:hAnsi="Times New Roman" w:cs="Times New Roman"/>
          <w:sz w:val="24"/>
          <w:szCs w:val="24"/>
        </w:rPr>
        <w:t xml:space="preserve">эпидемиологического </w:t>
      </w:r>
      <w:r w:rsidRPr="00500B26">
        <w:rPr>
          <w:rFonts w:ascii="Times New Roman" w:hAnsi="Times New Roman" w:cs="Times New Roman"/>
          <w:sz w:val="24"/>
          <w:szCs w:val="24"/>
        </w:rPr>
        <w:t xml:space="preserve"> надзора устанавливаются квалификационные требования, включающие базовые и профессионально-функциональные квалификационные требования.</w:t>
      </w:r>
    </w:p>
    <w:p w:rsidR="00C526FB" w:rsidRPr="00500B26" w:rsidRDefault="00C526FB" w:rsidP="00C526F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0B26">
        <w:rPr>
          <w:rFonts w:ascii="Times New Roman" w:hAnsi="Times New Roman" w:cs="Times New Roman"/>
          <w:sz w:val="24"/>
          <w:szCs w:val="24"/>
        </w:rPr>
        <w:t>2.1. Базовые квалификационные требования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526FB" w:rsidRDefault="00C526FB" w:rsidP="00C526FB">
      <w:pPr>
        <w:ind w:firstLine="567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500B26">
        <w:rPr>
          <w:rFonts w:ascii="Times New Roman" w:hAnsi="Times New Roman" w:cs="Times New Roman"/>
          <w:sz w:val="24"/>
          <w:szCs w:val="24"/>
        </w:rPr>
        <w:t xml:space="preserve">2.1.1. Гражданский служащий, </w:t>
      </w:r>
      <w:r w:rsidRPr="00EA76EA">
        <w:rPr>
          <w:rFonts w:ascii="Times New Roman" w:hAnsi="Times New Roman" w:cs="Times New Roman"/>
          <w:color w:val="000000"/>
          <w:sz w:val="24"/>
          <w:szCs w:val="24"/>
        </w:rPr>
        <w:t xml:space="preserve">замещающий должность </w:t>
      </w:r>
      <w:r>
        <w:rPr>
          <w:rFonts w:ascii="Times New Roman" w:hAnsi="Times New Roman" w:cs="Times New Roman"/>
          <w:sz w:val="24"/>
          <w:szCs w:val="24"/>
        </w:rPr>
        <w:t>главного</w:t>
      </w:r>
      <w:r w:rsidRPr="00EA76EA">
        <w:rPr>
          <w:rFonts w:ascii="Times New Roman" w:hAnsi="Times New Roman" w:cs="Times New Roman"/>
          <w:color w:val="000000"/>
          <w:sz w:val="24"/>
          <w:szCs w:val="24"/>
        </w:rPr>
        <w:t xml:space="preserve"> специалиста-эксперта отдела эпидемиологического  надзор</w:t>
      </w:r>
      <w:bookmarkStart w:id="0" w:name="footnote_back_17"/>
      <w:r w:rsidRPr="00EA76EA">
        <w:rPr>
          <w:rFonts w:ascii="Times New Roman" w:hAnsi="Times New Roman" w:cs="Times New Roman"/>
          <w:color w:val="000000"/>
          <w:sz w:val="24"/>
          <w:szCs w:val="24"/>
        </w:rPr>
        <w:t xml:space="preserve">а  </w:t>
      </w:r>
      <w:bookmarkEnd w:id="0"/>
      <w:r w:rsidRPr="00EA76EA">
        <w:rPr>
          <w:rFonts w:ascii="Times New Roman" w:hAnsi="Times New Roman" w:cs="Times New Roman"/>
          <w:color w:val="000000"/>
          <w:sz w:val="24"/>
          <w:szCs w:val="24"/>
        </w:rPr>
        <w:t xml:space="preserve">должен иметь </w:t>
      </w:r>
      <w:r w:rsidRPr="00EA76EA">
        <w:rPr>
          <w:rFonts w:ascii="Times New Roman" w:hAnsi="Times New Roman" w:cs="Times New Roman"/>
          <w:bCs/>
          <w:color w:val="000000"/>
          <w:sz w:val="24"/>
          <w:szCs w:val="24"/>
        </w:rPr>
        <w:t>высшее профессиональное образование по специальности «Медико-профилактическое дело» или «Санитария, гигиена, эпид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е</w:t>
      </w:r>
      <w:r w:rsidRPr="00EA76E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миология». </w:t>
      </w:r>
    </w:p>
    <w:p w:rsidR="00C526FB" w:rsidRPr="00500B26" w:rsidRDefault="00C526FB" w:rsidP="00C526F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0B26">
        <w:rPr>
          <w:rFonts w:ascii="Times New Roman" w:hAnsi="Times New Roman" w:cs="Times New Roman"/>
          <w:sz w:val="24"/>
          <w:szCs w:val="24"/>
        </w:rPr>
        <w:t xml:space="preserve">2.1.2. Для замещения должности </w:t>
      </w:r>
      <w:r>
        <w:rPr>
          <w:rFonts w:ascii="Times New Roman" w:hAnsi="Times New Roman" w:cs="Times New Roman"/>
          <w:sz w:val="24"/>
          <w:szCs w:val="24"/>
        </w:rPr>
        <w:t>главного специалиста-эксперта</w:t>
      </w:r>
      <w:r w:rsidRPr="00500B26">
        <w:rPr>
          <w:rFonts w:ascii="Times New Roman" w:hAnsi="Times New Roman" w:cs="Times New Roman"/>
          <w:sz w:val="24"/>
          <w:szCs w:val="24"/>
        </w:rPr>
        <w:t xml:space="preserve"> отдела </w:t>
      </w:r>
      <w:r>
        <w:rPr>
          <w:rFonts w:ascii="Times New Roman" w:hAnsi="Times New Roman" w:cs="Times New Roman"/>
          <w:sz w:val="24"/>
          <w:szCs w:val="24"/>
        </w:rPr>
        <w:t xml:space="preserve">эпидемиологического </w:t>
      </w:r>
      <w:r w:rsidRPr="00500B26">
        <w:rPr>
          <w:rFonts w:ascii="Times New Roman" w:hAnsi="Times New Roman" w:cs="Times New Roman"/>
          <w:sz w:val="24"/>
          <w:szCs w:val="24"/>
        </w:rPr>
        <w:t>надзор</w:t>
      </w:r>
      <w:bookmarkStart w:id="1" w:name="footnote_back_19"/>
      <w:r w:rsidRPr="00500B26">
        <w:rPr>
          <w:rFonts w:ascii="Times New Roman" w:hAnsi="Times New Roman" w:cs="Times New Roman"/>
          <w:sz w:val="24"/>
          <w:szCs w:val="24"/>
        </w:rPr>
        <w:t>а</w:t>
      </w:r>
      <w:bookmarkEnd w:id="1"/>
      <w:r w:rsidRPr="00500B26">
        <w:rPr>
          <w:rFonts w:ascii="Times New Roman" w:hAnsi="Times New Roman" w:cs="Times New Roman"/>
          <w:sz w:val="24"/>
          <w:szCs w:val="24"/>
        </w:rPr>
        <w:t xml:space="preserve"> стажа государственной гражданской службы или работы по специальности, направлению подгото</w:t>
      </w:r>
      <w:r>
        <w:rPr>
          <w:rFonts w:ascii="Times New Roman" w:hAnsi="Times New Roman" w:cs="Times New Roman"/>
          <w:sz w:val="24"/>
          <w:szCs w:val="24"/>
        </w:rPr>
        <w:t>вки</w:t>
      </w:r>
      <w:r w:rsidRPr="00500B26">
        <w:rPr>
          <w:rFonts w:ascii="Times New Roman" w:hAnsi="Times New Roman" w:cs="Times New Roman"/>
          <w:sz w:val="24"/>
          <w:szCs w:val="24"/>
        </w:rPr>
        <w:t xml:space="preserve">, не установлено. </w:t>
      </w:r>
    </w:p>
    <w:p w:rsidR="00C526FB" w:rsidRPr="00F03A2B" w:rsidRDefault="00C526FB" w:rsidP="00C526F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0B26">
        <w:rPr>
          <w:rFonts w:ascii="Times New Roman" w:hAnsi="Times New Roman" w:cs="Times New Roman"/>
          <w:sz w:val="24"/>
          <w:szCs w:val="24"/>
        </w:rPr>
        <w:t>2.1.3. Гражданский служащи</w:t>
      </w:r>
      <w:r>
        <w:rPr>
          <w:rFonts w:ascii="Times New Roman" w:hAnsi="Times New Roman" w:cs="Times New Roman"/>
          <w:sz w:val="24"/>
          <w:szCs w:val="24"/>
        </w:rPr>
        <w:t xml:space="preserve">й, замещающий должность </w:t>
      </w:r>
      <w:r w:rsidRPr="00500B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главного</w:t>
      </w:r>
      <w:r w:rsidRPr="00500B26">
        <w:rPr>
          <w:rFonts w:ascii="Times New Roman" w:hAnsi="Times New Roman" w:cs="Times New Roman"/>
          <w:sz w:val="24"/>
          <w:szCs w:val="24"/>
        </w:rPr>
        <w:t xml:space="preserve"> специалиста</w:t>
      </w:r>
      <w:r>
        <w:rPr>
          <w:rFonts w:ascii="Times New Roman" w:hAnsi="Times New Roman" w:cs="Times New Roman"/>
          <w:sz w:val="24"/>
          <w:szCs w:val="24"/>
        </w:rPr>
        <w:t xml:space="preserve">-эксперта </w:t>
      </w:r>
      <w:r w:rsidRPr="00500B26">
        <w:rPr>
          <w:rFonts w:ascii="Times New Roman" w:hAnsi="Times New Roman" w:cs="Times New Roman"/>
          <w:sz w:val="24"/>
          <w:szCs w:val="24"/>
        </w:rPr>
        <w:t xml:space="preserve"> отдела </w:t>
      </w:r>
      <w:r>
        <w:rPr>
          <w:rFonts w:ascii="Times New Roman" w:hAnsi="Times New Roman" w:cs="Times New Roman"/>
          <w:sz w:val="24"/>
          <w:szCs w:val="24"/>
        </w:rPr>
        <w:t xml:space="preserve">эпидемиологического </w:t>
      </w:r>
      <w:r w:rsidRPr="00500B26">
        <w:rPr>
          <w:rFonts w:ascii="Times New Roman" w:hAnsi="Times New Roman" w:cs="Times New Roman"/>
          <w:sz w:val="24"/>
          <w:szCs w:val="24"/>
        </w:rPr>
        <w:t xml:space="preserve"> надзо</w:t>
      </w:r>
      <w:bookmarkStart w:id="2" w:name="footnote_back_21"/>
      <w:r w:rsidRPr="00500B26">
        <w:rPr>
          <w:rFonts w:ascii="Times New Roman" w:hAnsi="Times New Roman" w:cs="Times New Roman"/>
          <w:sz w:val="24"/>
          <w:szCs w:val="24"/>
        </w:rPr>
        <w:t xml:space="preserve">ра, </w:t>
      </w:r>
      <w:bookmarkEnd w:id="2"/>
      <w:r w:rsidRPr="00500B26">
        <w:rPr>
          <w:rFonts w:ascii="Times New Roman" w:hAnsi="Times New Roman" w:cs="Times New Roman"/>
          <w:sz w:val="24"/>
          <w:szCs w:val="24"/>
        </w:rPr>
        <w:t>должен обладать следующими базовыми знаниями и умениями: знанием государственного языка Российской Федерации (русского языка); знаниями основ Конституции Российской Федерации, Федерального закона от 27 мая 2003 г. № 58-ФЗ «О системе государственной службы Российской Федерации» Федерального закона от 27 июля 2004 г. № 79-ФЗ «О государственной гражданской службе Российской Федерации»;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0B26">
        <w:rPr>
          <w:rFonts w:ascii="Times New Roman" w:hAnsi="Times New Roman" w:cs="Times New Roman"/>
          <w:sz w:val="24"/>
          <w:szCs w:val="24"/>
        </w:rPr>
        <w:t>Федерального закона от 25 декабря 2008 г. № 273-ФЗ «О противодействии коррупции</w:t>
      </w:r>
      <w:r w:rsidRPr="00F341C1">
        <w:rPr>
          <w:rFonts w:ascii="Times New Roman" w:hAnsi="Times New Roman" w:cs="Times New Roman"/>
          <w:sz w:val="24"/>
          <w:szCs w:val="24"/>
        </w:rPr>
        <w:t xml:space="preserve">»; федеральных конституционных законов, федеральных законов, указов и </w:t>
      </w:r>
      <w:r w:rsidRPr="00F341C1">
        <w:rPr>
          <w:rFonts w:ascii="Times New Roman" w:hAnsi="Times New Roman" w:cs="Times New Roman"/>
          <w:sz w:val="24"/>
          <w:szCs w:val="24"/>
        </w:rPr>
        <w:lastRenderedPageBreak/>
        <w:t xml:space="preserve">распоряжений Президента Российской Федерации, постановлений и распоряжений Правительства Российской Федерации, иных нормативных правовых актов в рамках </w:t>
      </w:r>
      <w:r w:rsidRPr="00F03A2B">
        <w:rPr>
          <w:rFonts w:ascii="Times New Roman" w:hAnsi="Times New Roman" w:cs="Times New Roman"/>
          <w:sz w:val="24"/>
          <w:szCs w:val="24"/>
        </w:rPr>
        <w:t>компетенции Роспотребнадзора, в том числе регулирующих развитие государственной политики в сфере санитарно-эпидемиологического благополучия населения и защиты прав потребителей; структуры и полномочий органов государственной власти и местного самоуправления; основ федерального государственного санитарно-эпидемиологического надзора и его обеспечения; основ федерального государственного надзора в области защиты прав потребителей и его обеспечения; аппаратного и программного обеспечения;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информационной безопасности; основ организации прохождения государственной гражданской службы; правил деловой этики, служебного распорядка территориального органа Роспотребнадзора, порядка работы со служебной информацией, основ делопроизводства, правил и норм охраны труда и противопожарной безопасности.</w:t>
      </w:r>
    </w:p>
    <w:p w:rsidR="00C526FB" w:rsidRPr="00002A70" w:rsidRDefault="00C526FB" w:rsidP="00C526F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A70">
        <w:rPr>
          <w:rFonts w:ascii="Times New Roman" w:hAnsi="Times New Roman" w:cs="Times New Roman"/>
          <w:color w:val="000000"/>
          <w:sz w:val="24"/>
          <w:szCs w:val="24"/>
        </w:rPr>
        <w:t>2.1.4. Умения гражданского служащего, замещающего должность главного специалиста–эксперта отдела эпидемиологического надзор</w:t>
      </w:r>
      <w:bookmarkStart w:id="3" w:name="footnote_back_22"/>
      <w:r w:rsidRPr="00002A70">
        <w:rPr>
          <w:rFonts w:ascii="Times New Roman" w:hAnsi="Times New Roman" w:cs="Times New Roman"/>
          <w:color w:val="000000"/>
          <w:sz w:val="24"/>
          <w:szCs w:val="24"/>
        </w:rPr>
        <w:t xml:space="preserve">а, </w:t>
      </w:r>
      <w:bookmarkEnd w:id="3"/>
      <w:r w:rsidRPr="00002A70">
        <w:rPr>
          <w:rFonts w:ascii="Times New Roman" w:hAnsi="Times New Roman" w:cs="Times New Roman"/>
          <w:color w:val="000000"/>
          <w:sz w:val="24"/>
          <w:szCs w:val="24"/>
        </w:rPr>
        <w:t>включают следующие умения: мыслить системно,  планировать и рационально использовать служебное время; достигать результата; коммуникативные умения; работать в стрессовых условиях; совершенствовать свой профессиональный уровень, умения в области  информационно-коммуникационных технологий, соблюдать этику делового общения.</w:t>
      </w:r>
    </w:p>
    <w:p w:rsidR="00C526FB" w:rsidRPr="00F03A2B" w:rsidRDefault="00C526FB" w:rsidP="00C526F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3A2B">
        <w:rPr>
          <w:rFonts w:ascii="Times New Roman" w:hAnsi="Times New Roman" w:cs="Times New Roman"/>
          <w:color w:val="000000"/>
          <w:sz w:val="24"/>
          <w:szCs w:val="24"/>
        </w:rPr>
        <w:t>2.2.</w:t>
      </w:r>
      <w:r w:rsidRPr="00F03A2B">
        <w:rPr>
          <w:rFonts w:ascii="Cambria Math" w:hAnsi="Cambria Math" w:cs="Times New Roman"/>
          <w:color w:val="000000"/>
          <w:sz w:val="24"/>
          <w:szCs w:val="24"/>
        </w:rPr>
        <w:t>​</w:t>
      </w:r>
      <w:r w:rsidRPr="00F03A2B">
        <w:rPr>
          <w:rFonts w:ascii="Times New Roman" w:hAnsi="Times New Roman" w:cs="Times New Roman"/>
          <w:color w:val="000000"/>
          <w:sz w:val="24"/>
          <w:szCs w:val="24"/>
        </w:rPr>
        <w:t> Профессионально-функциональные квалификационные требования:</w:t>
      </w:r>
    </w:p>
    <w:p w:rsidR="00C526FB" w:rsidRPr="00F03A2B" w:rsidRDefault="00C526FB" w:rsidP="00C526FB">
      <w:pPr>
        <w:pStyle w:val="Default"/>
        <w:ind w:firstLine="567"/>
        <w:jc w:val="both"/>
      </w:pPr>
      <w:r w:rsidRPr="00F03A2B">
        <w:t>2.2.1. Гражданский служащий, замещающий должность главного специалиста-эксперта отдела эпидемиологического  надзора, должен обладать следующими профессиональными знаниями в сфере законодательства Российской Федерации: Федеральный конституционный закон от 30 мая 2001 г. № 3-ФКЗ «О чрезвычайном положении»; Федеральный конституционный закон от 30 января 2002 г. № 1-ФКЗ «О военном положении»;  Федеральный закон от 29 декабря 1994 г. «О государственном материальном резерве»;  Федеральный закон от 27 декабря 1995 г. № 213-ФЗ «О государственном оборонном заказе»;  Федеральный закон от 31 мая 1996 г. № 61-ФЗ «Об обороне»; Федеральный закон от 26 февраля 1997 г. № 31-ФЗ «О мобилизационной подготовке и мобилизации в Российской Федерации»; Закон Российской Федерации от 21 июля 1993 г. № 5485-1 «О государственной тайне»; Указ Президента Российской Федерации от 14 ноября 1997 г. № 1227 «О полномочиях федеральных органов исполнительной власти в области мобилизационной подготовки и мобилизации».; Указ Президента Российской Федерации от 7 сентября 2004 г. № 1146 «Вопросы Главного управления специальных программ Президента Российской Федерации»; Указ Президента Российской Федерации от 11 февраля 2006 г. № 90 «О перечне сведений, отнесенных к государственной тайне»; Указ Президента Российской Федерации от 6 мая 2011 г. № 590 «Вопросы Совета Безопасности Российской Федерации»; Указ Президента Российской Федерации от 10 сентября 2014 г. № 627 «О Военно-промышленной комиссии Российской Федерации»; Указ Президента Российской Федерации от 31 декабря 2015 г. № 683 «О Стратегии национальной безопасности Российской Федерации»; Военная доктрина Российской Федерации (утверждена Президентом Российской Федерации 25 декабря 2014 г. № Пр-2976</w:t>
      </w:r>
      <w:r>
        <w:t>,</w:t>
      </w:r>
      <w:r w:rsidRPr="00F03A2B">
        <w:t xml:space="preserve"> </w:t>
      </w:r>
      <w:r w:rsidRPr="00DF1F30">
        <w:t>Федеральный закон от 12 апреля 2010 № 61-ФЗ «Об обращении лекарственных средств», Федеральный закон от 15 августа1996 № 114-ФЗ «О порядке выезда из Российской Федерации и въезда в Российскую Федерацию» (статья 25.10), Федеральный закон от 30 марта 1995 № 38-ФЗ «О предупреждении распространения в Российской Федерации заболевания, вызываемого вирусом иммунодефицита человека (ВИЧ-инфекции), Федеральный закон от 18 июня 2001 г. № 77-ФЗ «О предупреждении распространения туберкулеза в Российской Федерации»</w:t>
      </w:r>
      <w:r>
        <w:t>,</w:t>
      </w:r>
      <w:r w:rsidRPr="00F03A2B">
        <w:t xml:space="preserve"> </w:t>
      </w:r>
      <w:r w:rsidRPr="000D6F56">
        <w:t>Федеральный закон от 21 ноября 2011 г. № 323-ФЗ «Об основах охраны здоровья граждан в Российской Федерации»; Федеральный закон от 24 июня 1998 г. № 89-ФЗ «Об отходах производства и потребления»; Федеральный закон от 26 декабря 2008 г. № 294-ФЗ «О защите прав юридических лиц и индивидуальных предпринимателей при осуществлении государственного контроля (надзора</w:t>
      </w:r>
      <w:r>
        <w:t>) и муниципального контроля»</w:t>
      </w:r>
      <w:r w:rsidRPr="000D6F56">
        <w:t xml:space="preserve">;  Федеральный закон от 17 </w:t>
      </w:r>
      <w:r w:rsidRPr="000D6F56">
        <w:lastRenderedPageBreak/>
        <w:t>сентября 1998 г. № 157-ФЗ «Об иммунопрофилактике инфекционных болезней»; Федеральный закон от 30 марта 1999 г. № 52-ФЗ «О санитарно-эпидемиологическом благополучии населения»;;  Федеральный закон 59-ФЗ «О рассмотрении обращений граждан Российской федерации»</w:t>
      </w:r>
      <w:r>
        <w:t xml:space="preserve">, </w:t>
      </w:r>
      <w:r w:rsidRPr="00DF1F30">
        <w:t>Санитарные правила (СП), санитарные нормы (СН), гигиенические нормативы (ГН), санитарные правила и нормы (СанПиН), руководство (Р), методические указания (МУ), методические указания по методам контроля (МУК) по подгруппам 3.3.1. Вакцинопрофилактика; 3.3.2. Медицинские иммунобиологические препараты группы 3.3. Иммунопрофилактика инфекционных болезней Раздела 3 Эпидемиология., Кодекс Российской Федерации об административных правонарушениях от 30 декабря 2001 г. № 195-ФЗ; Закон Российской Федерации от 21 июля 1993 г. № 5485-1 «О государственной тайне», иные федеральные конституционные законы, федеральныые законы, указы и распоряжения Президента Российской Федерации, постановления и распоряжения Правительства Российской Федерации, иных нормативные правовые акты в рамках компетенции Роспотребнадзора.</w:t>
      </w:r>
    </w:p>
    <w:p w:rsidR="00C526FB" w:rsidRPr="00F03A2B" w:rsidRDefault="00C526FB" w:rsidP="00C526FB">
      <w:pPr>
        <w:pStyle w:val="Default"/>
        <w:ind w:firstLine="567"/>
        <w:jc w:val="both"/>
        <w:rPr>
          <w:color w:val="auto"/>
        </w:rPr>
      </w:pPr>
      <w:r w:rsidRPr="00F03A2B">
        <w:t xml:space="preserve">2.2.2. Иные профессиональные знания главного специалиста-эксперта отдела эпидемиологического  надзора должны включать: </w:t>
      </w:r>
      <w:r w:rsidRPr="00DF1F30">
        <w:t>современные методы диагностики, профилактики, лечения, реабилитации, эпидемиологический подход к изучению болезней человека; виды эпидемиологических исследований и их предназначение; эпидемиологию инфекционных, паразитарных и неинфекционных заболеваний, генетических заболеваний, эпидемиологию и профилактику внутрибольничных инфекций; принципы построения государственного учета по показателям состояния здоровья населения, демографическим показателям;  основы применения современных информационно-коммуникационных технологий, геоинформационных систем; эпидемиологическая связь с лабораторными клиническими, патогенетическими, патанатомическими и другими данными об анализируемой болезни; методы эпидемиологической диагностики; национальный календарь профилактических прививок, сроки проведения профилактических прививок и категории граждан, подлежащих обязательной вакцинации; календарь профилактических прививок по эпидемическим показаниям, сроки проведения профилактических прививок и категории граждан, подлежащих обязательной вакцинации; использование иммунобиологических лекарственных препаратов; перечень медицинских противопоказаний к проведению профилактических прививок; хранение и транспортировки иммунобиологических лекарственных препаратов для иммунопрофилактики;  применение информативных методов и вычислительной техники в диагностике, лечении и профилактике различных заболеваний; диагностическую информативность лабораторных симптомов и синдромов – понятия специфичности, чувствительности тестов, прогностической значимости; принципы организации и содержание профилактических мероприятий по предупреждению или уменьшению степени неблагоприятного влияния на человека факторов среды обитания в условиях населенных мест; основы профи</w:t>
      </w:r>
      <w:r>
        <w:t xml:space="preserve">лактики госпитальных инфекций; </w:t>
      </w:r>
      <w:r w:rsidRPr="00DF1F30">
        <w:t>безопасность работы с микроорганизмами 1-4 групп патогенности</w:t>
      </w:r>
      <w:r w:rsidRPr="00F03A2B">
        <w:t xml:space="preserve">. </w:t>
      </w:r>
    </w:p>
    <w:p w:rsidR="00C526FB" w:rsidRPr="00406B1C" w:rsidRDefault="00C526FB" w:rsidP="00C526F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3A2B">
        <w:rPr>
          <w:rFonts w:ascii="Times New Roman" w:hAnsi="Times New Roman" w:cs="Times New Roman"/>
          <w:color w:val="000000"/>
          <w:sz w:val="24"/>
          <w:szCs w:val="24"/>
        </w:rPr>
        <w:t xml:space="preserve">2.2.3. </w:t>
      </w:r>
      <w:r w:rsidRPr="00F03A2B">
        <w:rPr>
          <w:rFonts w:ascii="Times New Roman" w:hAnsi="Times New Roman" w:cs="Times New Roman"/>
          <w:sz w:val="24"/>
          <w:szCs w:val="24"/>
        </w:rPr>
        <w:t>Профессиональные навыки  гражданского служащего, замещающего должность главного специалиста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F03A2B">
        <w:rPr>
          <w:rFonts w:ascii="Times New Roman" w:hAnsi="Times New Roman" w:cs="Times New Roman"/>
          <w:sz w:val="24"/>
          <w:szCs w:val="24"/>
        </w:rPr>
        <w:t>эксперта  отдела эпидемиологического надзора, включают следующие навыки</w:t>
      </w:r>
      <w:r w:rsidRPr="00F03A2B">
        <w:rPr>
          <w:rFonts w:ascii="Times New Roman" w:hAnsi="Times New Roman" w:cs="Times New Roman"/>
          <w:color w:val="000000"/>
          <w:sz w:val="24"/>
          <w:szCs w:val="24"/>
        </w:rPr>
        <w:t xml:space="preserve">: работы с законодательными и иными нормативными правовыми актами Российской Федерации; организации и обеспечения выполнения задач; квалифицированного планирования работы; планирования и достижения целей в сфере санитарно-эпидемиологического благополучия населения и защиты прав потребителей; работы с внутренними и периферийными устройствами компьютера; работы с информационно-телекоммуникационными сетями, в том числе сетью Интернет; работы в операционной системе; управления электронной почтой; работы в текстовом редакторе; работы с электронными таблицами; подготовки презентаций; использования графических объектов в электронных документах; работы с базами данных; ведения деловых переговоров, публичного выступления, подготовки делового письма, проектов </w:t>
      </w:r>
      <w:r>
        <w:rPr>
          <w:rFonts w:ascii="Times New Roman" w:hAnsi="Times New Roman" w:cs="Times New Roman"/>
          <w:color w:val="000000"/>
          <w:sz w:val="24"/>
          <w:szCs w:val="24"/>
        </w:rPr>
        <w:t>организационно-распорядительных документов</w:t>
      </w:r>
      <w:r w:rsidRPr="00F03A2B">
        <w:rPr>
          <w:rFonts w:ascii="Times New Roman" w:hAnsi="Times New Roman" w:cs="Times New Roman"/>
          <w:color w:val="000000"/>
          <w:sz w:val="24"/>
          <w:szCs w:val="24"/>
        </w:rPr>
        <w:t xml:space="preserve">; анализа и прогнозирования; грамотного учета мнения коллег; организации работы по эффективному взаимодействию с организациями, государственными органами, органами местного самоуправления и гражданами; адаптации к новой ситуации и принятия </w:t>
      </w:r>
      <w:r w:rsidRPr="00F03A2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новых подходов в решении поставленных задач; эффективного планирования рабочего времени; систематического повышения своей квалификации, в том числе по специальностям медико-профилактического направления; систематизации информации, работы со </w:t>
      </w:r>
      <w:r w:rsidRPr="00406B1C">
        <w:rPr>
          <w:rFonts w:ascii="Times New Roman" w:hAnsi="Times New Roman" w:cs="Times New Roman"/>
          <w:color w:val="000000"/>
          <w:sz w:val="24"/>
          <w:szCs w:val="24"/>
        </w:rPr>
        <w:t>служебными документами; квалифицированной работы с людьми по недопущению личностных конфликтов.</w:t>
      </w:r>
    </w:p>
    <w:p w:rsidR="00C526FB" w:rsidRPr="00406B1C" w:rsidRDefault="00C526FB" w:rsidP="00C526FB">
      <w:pPr>
        <w:widowControl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06B1C">
        <w:rPr>
          <w:rFonts w:ascii="Times New Roman" w:hAnsi="Times New Roman" w:cs="Times New Roman"/>
          <w:sz w:val="24"/>
          <w:szCs w:val="24"/>
        </w:rPr>
        <w:t>2.2.4. Иные функциональные знания главного специалиста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406B1C">
        <w:rPr>
          <w:rFonts w:ascii="Times New Roman" w:hAnsi="Times New Roman" w:cs="Times New Roman"/>
          <w:sz w:val="24"/>
          <w:szCs w:val="24"/>
        </w:rPr>
        <w:t xml:space="preserve">эксперта отдела эпидемиологического надзора должны включать: </w:t>
      </w:r>
      <w:r w:rsidRPr="00406B1C">
        <w:rPr>
          <w:rFonts w:ascii="Times New Roman" w:hAnsi="Times New Roman" w:cs="Times New Roman"/>
          <w:color w:val="000000"/>
          <w:sz w:val="24"/>
          <w:szCs w:val="24"/>
        </w:rPr>
        <w:t>принципы, методы, технологии и механизмы осуществления контроля (надзора</w:t>
      </w:r>
      <w:r w:rsidRPr="00406B1C">
        <w:rPr>
          <w:rFonts w:ascii="Times New Roman" w:hAnsi="Times New Roman" w:cs="Times New Roman"/>
          <w:sz w:val="24"/>
          <w:szCs w:val="24"/>
        </w:rPr>
        <w:t>)</w:t>
      </w:r>
      <w:r w:rsidRPr="00406B1C">
        <w:rPr>
          <w:rStyle w:val="s2"/>
          <w:rFonts w:ascii="Times New Roman" w:hAnsi="Times New Roman" w:cs="Times New Roman"/>
          <w:sz w:val="24"/>
          <w:szCs w:val="24"/>
        </w:rPr>
        <w:t xml:space="preserve">; </w:t>
      </w:r>
      <w:r w:rsidRPr="00406B1C">
        <w:rPr>
          <w:rFonts w:ascii="Times New Roman" w:hAnsi="Times New Roman" w:cs="Times New Roman"/>
          <w:sz w:val="24"/>
          <w:szCs w:val="24"/>
        </w:rPr>
        <w:t>виды, назначение и технологии организации проверочных процедур</w:t>
      </w:r>
      <w:r w:rsidRPr="00406B1C">
        <w:rPr>
          <w:rStyle w:val="s2"/>
          <w:rFonts w:ascii="Times New Roman" w:hAnsi="Times New Roman" w:cs="Times New Roman"/>
          <w:sz w:val="24"/>
          <w:szCs w:val="24"/>
        </w:rPr>
        <w:t xml:space="preserve">; </w:t>
      </w:r>
      <w:r w:rsidRPr="00406B1C">
        <w:rPr>
          <w:rFonts w:ascii="Times New Roman" w:hAnsi="Times New Roman" w:cs="Times New Roman"/>
          <w:sz w:val="24"/>
          <w:szCs w:val="24"/>
        </w:rPr>
        <w:t>понятие единого реестра проверок, процедура его формирования</w:t>
      </w:r>
      <w:r w:rsidRPr="00406B1C">
        <w:rPr>
          <w:rStyle w:val="s2"/>
          <w:rFonts w:ascii="Times New Roman" w:hAnsi="Times New Roman" w:cs="Times New Roman"/>
          <w:sz w:val="24"/>
          <w:szCs w:val="24"/>
        </w:rPr>
        <w:t xml:space="preserve">; </w:t>
      </w:r>
      <w:r w:rsidRPr="00406B1C">
        <w:rPr>
          <w:rFonts w:ascii="Times New Roman" w:hAnsi="Times New Roman" w:cs="Times New Roman"/>
          <w:sz w:val="24"/>
          <w:szCs w:val="24"/>
        </w:rPr>
        <w:t>институт предварительной проверки жалобы и иной информации, поступившей в контрольно-надзорный орган</w:t>
      </w:r>
      <w:r w:rsidRPr="00406B1C">
        <w:rPr>
          <w:rStyle w:val="s2"/>
          <w:rFonts w:ascii="Times New Roman" w:hAnsi="Times New Roman" w:cs="Times New Roman"/>
          <w:sz w:val="24"/>
          <w:szCs w:val="24"/>
        </w:rPr>
        <w:t xml:space="preserve">; </w:t>
      </w:r>
      <w:r w:rsidRPr="00406B1C">
        <w:rPr>
          <w:rFonts w:ascii="Times New Roman" w:hAnsi="Times New Roman" w:cs="Times New Roman"/>
          <w:sz w:val="24"/>
          <w:szCs w:val="24"/>
        </w:rPr>
        <w:t>процедура организации проверки: порядок, этапы, инструменты проведения</w:t>
      </w:r>
      <w:r w:rsidRPr="00406B1C">
        <w:rPr>
          <w:rStyle w:val="s2"/>
          <w:rFonts w:ascii="Times New Roman" w:hAnsi="Times New Roman" w:cs="Times New Roman"/>
          <w:sz w:val="24"/>
          <w:szCs w:val="24"/>
        </w:rPr>
        <w:t xml:space="preserve">; </w:t>
      </w:r>
      <w:r w:rsidRPr="00406B1C">
        <w:rPr>
          <w:rFonts w:ascii="Times New Roman" w:hAnsi="Times New Roman" w:cs="Times New Roman"/>
          <w:sz w:val="24"/>
          <w:szCs w:val="24"/>
        </w:rPr>
        <w:t>ограничения при проведении проверочных процедур</w:t>
      </w:r>
      <w:r w:rsidRPr="00406B1C">
        <w:rPr>
          <w:rStyle w:val="s2"/>
          <w:rFonts w:ascii="Times New Roman" w:hAnsi="Times New Roman" w:cs="Times New Roman"/>
          <w:sz w:val="24"/>
          <w:szCs w:val="24"/>
        </w:rPr>
        <w:t xml:space="preserve"> </w:t>
      </w:r>
      <w:r w:rsidRPr="00406B1C">
        <w:rPr>
          <w:rFonts w:ascii="Times New Roman" w:hAnsi="Times New Roman" w:cs="Times New Roman"/>
          <w:sz w:val="24"/>
          <w:szCs w:val="24"/>
        </w:rPr>
        <w:t>меры, принимаемые по результатам проверки; основания проведения и особенности внеплановых проверок.</w:t>
      </w:r>
      <w:r w:rsidRPr="00406B1C">
        <w:rPr>
          <w:rFonts w:ascii="Times New Roman" w:hAnsi="Times New Roman" w:cs="Times New Roman"/>
          <w:sz w:val="24"/>
          <w:szCs w:val="24"/>
        </w:rPr>
        <w:tab/>
        <w:t>.</w:t>
      </w:r>
      <w:r w:rsidRPr="00406B1C">
        <w:rPr>
          <w:rFonts w:ascii="Times New Roman" w:hAnsi="Times New Roman" w:cs="Times New Roman"/>
          <w:sz w:val="24"/>
          <w:szCs w:val="24"/>
        </w:rPr>
        <w:tab/>
        <w:t>2.2.5. Гражданский служащий, замещающий должность главного специалиста-эксперта отдела эпидемиологического надзора должен обладать следующими функциональными умениями: проведение плановых и внеплановых документарных проверок (обследований); проведение плановых и внеплановых выездных проверок;</w:t>
      </w:r>
      <w:r w:rsidRPr="00406B1C">
        <w:rPr>
          <w:rStyle w:val="s4"/>
          <w:rFonts w:ascii="Times New Roman" w:hAnsi="Times New Roman" w:cs="Times New Roman"/>
          <w:sz w:val="24"/>
          <w:szCs w:val="24"/>
        </w:rPr>
        <w:t> </w:t>
      </w:r>
      <w:r w:rsidRPr="00406B1C">
        <w:rPr>
          <w:rFonts w:ascii="Times New Roman" w:hAnsi="Times New Roman" w:cs="Times New Roman"/>
          <w:sz w:val="24"/>
          <w:szCs w:val="24"/>
        </w:rPr>
        <w:t>формирование и ведение реестров, кадастров, регистров, перечней, каталогов, лицевых счетов для обеспечения контрольно-надзорных полномочий; осуществление контроля исполнения предписаний, решений и других распорядительных документов.</w:t>
      </w:r>
    </w:p>
    <w:p w:rsidR="00C526FB" w:rsidRPr="00F03A2B" w:rsidRDefault="00C526FB" w:rsidP="00C526FB">
      <w:pPr>
        <w:pStyle w:val="Default"/>
        <w:ind w:firstLine="567"/>
        <w:jc w:val="both"/>
      </w:pPr>
    </w:p>
    <w:p w:rsidR="00C526FB" w:rsidRPr="005A207C" w:rsidRDefault="00C526FB" w:rsidP="00C526FB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</w:pPr>
      <w:r w:rsidRPr="005B6CC2"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 w:rsidRPr="005B6CC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5A207C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>Должностные обязанности, права и ответственность гражданского служащего за неисполнение (ненадлежащее исполнение) должностных обязанностей</w:t>
      </w:r>
      <w:r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>.</w:t>
      </w:r>
    </w:p>
    <w:p w:rsidR="00C526FB" w:rsidRDefault="00C526FB" w:rsidP="00C526FB">
      <w:pPr>
        <w:shd w:val="clear" w:color="auto" w:fill="FFFFFF"/>
        <w:ind w:right="20" w:firstLine="691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</w:p>
    <w:p w:rsidR="00C526FB" w:rsidRPr="005B6CC2" w:rsidRDefault="00C526FB" w:rsidP="00C526FB">
      <w:pPr>
        <w:shd w:val="clear" w:color="auto" w:fill="FFFFFF"/>
        <w:ind w:right="5" w:firstLine="6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3.1. Главный</w:t>
      </w:r>
      <w:r w:rsidRPr="008D417B">
        <w:rPr>
          <w:rFonts w:ascii="Times New Roman" w:hAnsi="Times New Roman" w:cs="Times New Roman"/>
          <w:bCs/>
          <w:sz w:val="24"/>
          <w:szCs w:val="24"/>
        </w:rPr>
        <w:t xml:space="preserve"> специалист-эксперт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5B6CC2">
        <w:rPr>
          <w:rFonts w:ascii="Times New Roman" w:hAnsi="Times New Roman" w:cs="Times New Roman"/>
          <w:sz w:val="24"/>
          <w:szCs w:val="24"/>
        </w:rPr>
        <w:t>тдела в соответствии с возложенными на Отдел задачами и фун</w:t>
      </w:r>
      <w:r w:rsidRPr="005B6CC2">
        <w:rPr>
          <w:rFonts w:ascii="Times New Roman" w:hAnsi="Times New Roman" w:cs="Times New Roman"/>
          <w:sz w:val="24"/>
          <w:szCs w:val="24"/>
        </w:rPr>
        <w:t>к</w:t>
      </w:r>
      <w:r w:rsidRPr="005B6CC2">
        <w:rPr>
          <w:rFonts w:ascii="Times New Roman" w:hAnsi="Times New Roman" w:cs="Times New Roman"/>
          <w:sz w:val="24"/>
          <w:szCs w:val="24"/>
        </w:rPr>
        <w:t xml:space="preserve">циями  по направлению деятельности </w:t>
      </w:r>
      <w:r w:rsidRPr="00AD035F">
        <w:rPr>
          <w:rFonts w:ascii="Times New Roman" w:hAnsi="Times New Roman" w:cs="Times New Roman"/>
          <w:b/>
          <w:sz w:val="24"/>
          <w:szCs w:val="24"/>
        </w:rPr>
        <w:t>обязан</w:t>
      </w:r>
      <w:r w:rsidRPr="005B6CC2">
        <w:rPr>
          <w:rFonts w:ascii="Times New Roman" w:hAnsi="Times New Roman" w:cs="Times New Roman"/>
          <w:sz w:val="24"/>
          <w:szCs w:val="24"/>
        </w:rPr>
        <w:t>:</w:t>
      </w:r>
    </w:p>
    <w:p w:rsidR="00C526FB" w:rsidRPr="00550993" w:rsidRDefault="00C526FB" w:rsidP="00C526FB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>3.1.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0993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 со ст.15 Федерального закона от 27 июля 2004 г. № 79-ФЗ «О государственной гражданской службе Российской Федерации» соблюдать </w:t>
      </w:r>
      <w:hyperlink r:id="rId4" w:history="1">
        <w:r w:rsidRPr="00550993">
          <w:rPr>
            <w:rFonts w:ascii="Times New Roman" w:hAnsi="Times New Roman" w:cs="Times New Roman"/>
            <w:color w:val="000000"/>
            <w:sz w:val="24"/>
            <w:szCs w:val="24"/>
          </w:rPr>
          <w:t>Конституцию</w:t>
        </w:r>
      </w:hyperlink>
      <w:r w:rsidRPr="00550993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Республики Марий Эл  и обеспечивать их исполнение;</w:t>
      </w:r>
    </w:p>
    <w:p w:rsidR="00C526FB" w:rsidRPr="00550993" w:rsidRDefault="00C526FB" w:rsidP="00C526FB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>3.2.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0993">
        <w:rPr>
          <w:rFonts w:ascii="Times New Roman" w:hAnsi="Times New Roman" w:cs="Times New Roman"/>
          <w:color w:val="000000"/>
          <w:sz w:val="24"/>
          <w:szCs w:val="24"/>
        </w:rPr>
        <w:t>Исполнять должностные обязанности в соответствии с должностным регламентом;</w:t>
      </w:r>
    </w:p>
    <w:p w:rsidR="00C526FB" w:rsidRPr="00550993" w:rsidRDefault="00C526FB" w:rsidP="00C526FB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>3.3.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0993">
        <w:rPr>
          <w:rFonts w:ascii="Times New Roman" w:hAnsi="Times New Roman" w:cs="Times New Roman"/>
          <w:color w:val="000000"/>
          <w:sz w:val="24"/>
          <w:szCs w:val="24"/>
        </w:rPr>
        <w:t>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C526FB" w:rsidRPr="00550993" w:rsidRDefault="00C526FB" w:rsidP="00C526FB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>3.4.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0993">
        <w:rPr>
          <w:rFonts w:ascii="Times New Roman" w:hAnsi="Times New Roman" w:cs="Times New Roman"/>
          <w:color w:val="000000"/>
          <w:sz w:val="24"/>
          <w:szCs w:val="24"/>
        </w:rPr>
        <w:t>Соблюдать при исполнении должностных обязанностей права и законные интересы граждан и организаций;</w:t>
      </w:r>
    </w:p>
    <w:p w:rsidR="00C526FB" w:rsidRPr="00550993" w:rsidRDefault="00C526FB" w:rsidP="00C526FB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>3.5.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0993">
        <w:rPr>
          <w:rFonts w:ascii="Times New Roman" w:hAnsi="Times New Roman" w:cs="Times New Roman"/>
          <w:color w:val="000000"/>
          <w:sz w:val="24"/>
          <w:szCs w:val="24"/>
        </w:rPr>
        <w:t>Соблюдать служебный распорядок;</w:t>
      </w:r>
    </w:p>
    <w:p w:rsidR="00C526FB" w:rsidRPr="00550993" w:rsidRDefault="00C526FB" w:rsidP="00C526FB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>3.6.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0993">
        <w:rPr>
          <w:rFonts w:ascii="Times New Roman" w:hAnsi="Times New Roman" w:cs="Times New Roman"/>
          <w:color w:val="000000"/>
          <w:sz w:val="24"/>
          <w:szCs w:val="24"/>
        </w:rPr>
        <w:t>Поддерживать уровень квалификации, необходимый для надлежащего исполнения должностных обязанностей;</w:t>
      </w:r>
    </w:p>
    <w:p w:rsidR="00C526FB" w:rsidRPr="00550993" w:rsidRDefault="00C526FB" w:rsidP="00C526FB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>3.7.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0993">
        <w:rPr>
          <w:rFonts w:ascii="Times New Roman" w:hAnsi="Times New Roman" w:cs="Times New Roman"/>
          <w:color w:val="000000"/>
          <w:sz w:val="24"/>
          <w:szCs w:val="24"/>
        </w:rPr>
        <w:t>Не разглашать сведения, составляющие государственную и иную охраняемую федеральным законом тайну, а так 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честь и достоинство;</w:t>
      </w:r>
    </w:p>
    <w:p w:rsidR="00C526FB" w:rsidRPr="00550993" w:rsidRDefault="00C526FB" w:rsidP="00C526FB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>3.8.Сообщать о выходе из гражданства Российской Федерации или о приобретении  гражданства другого государства в день выхода из Российской Федерации  или в день приобретения гражданства другого государства;</w:t>
      </w:r>
    </w:p>
    <w:p w:rsidR="00C526FB" w:rsidRPr="00550993" w:rsidRDefault="00C526FB" w:rsidP="00C526FB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>3.9.Беречь государственное имущество, в том числе предоставленное ему для исполнения должностных обязанностей;</w:t>
      </w:r>
    </w:p>
    <w:p w:rsidR="00C526FB" w:rsidRPr="00550993" w:rsidRDefault="00C526FB" w:rsidP="00C526FB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 xml:space="preserve">3.10.Соблюдать ограничения, выполнять обязательства и требования к служебному поведению, не нарушать запреты, которые установлены Федеральным законом от 27 июля 2004г. №79-ФЗ «О государственной гражданской службе Российской Федерации» и другими федеральными законами; </w:t>
      </w:r>
    </w:p>
    <w:p w:rsidR="00C526FB" w:rsidRDefault="00C526FB" w:rsidP="00C526FB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>3.11.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0993">
        <w:rPr>
          <w:rFonts w:ascii="Times New Roman" w:hAnsi="Times New Roman" w:cs="Times New Roman"/>
          <w:color w:val="000000"/>
          <w:sz w:val="24"/>
          <w:szCs w:val="24"/>
        </w:rPr>
        <w:t>Соблюдать общие принципы служебного поведения гражданских служащих, утвержденные Указом президента Российской Федерации от 12 август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 2002г. №885 « Об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утверждении </w:t>
      </w:r>
      <w:r w:rsidRPr="00550993">
        <w:rPr>
          <w:rFonts w:ascii="Times New Roman" w:hAnsi="Times New Roman" w:cs="Times New Roman"/>
          <w:color w:val="000000"/>
          <w:sz w:val="24"/>
          <w:szCs w:val="24"/>
        </w:rPr>
        <w:t>общих принципов служебного повед</w:t>
      </w:r>
      <w:r>
        <w:rPr>
          <w:rFonts w:ascii="Times New Roman" w:hAnsi="Times New Roman" w:cs="Times New Roman"/>
          <w:color w:val="000000"/>
          <w:sz w:val="24"/>
          <w:szCs w:val="24"/>
        </w:rPr>
        <w:t>ения государственных служащих».</w:t>
      </w:r>
    </w:p>
    <w:p w:rsidR="00C526FB" w:rsidRPr="00550993" w:rsidRDefault="00C526FB" w:rsidP="00C526FB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>3.12.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50993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 </w:t>
      </w:r>
    </w:p>
    <w:p w:rsidR="00C526FB" w:rsidRPr="00550993" w:rsidRDefault="00C526FB" w:rsidP="00C526FB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pacing w:val="4"/>
          <w:sz w:val="24"/>
          <w:szCs w:val="24"/>
        </w:rPr>
        <w:t>3.13. </w:t>
      </w:r>
      <w:r w:rsidRPr="00550993">
        <w:rPr>
          <w:rFonts w:ascii="Times New Roman" w:hAnsi="Times New Roman" w:cs="Times New Roman"/>
          <w:color w:val="000000"/>
          <w:sz w:val="24"/>
          <w:szCs w:val="24"/>
        </w:rPr>
        <w:t>Представлять в установленном порядке предусмотренные федеральным законом сведения  о себе и членах своей семьи;</w:t>
      </w:r>
    </w:p>
    <w:p w:rsidR="00C526FB" w:rsidRPr="00550993" w:rsidRDefault="00C526FB" w:rsidP="00C526FB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pacing w:val="4"/>
          <w:sz w:val="24"/>
          <w:szCs w:val="24"/>
        </w:rPr>
        <w:t>3.14.</w:t>
      </w:r>
      <w:r w:rsidRPr="00550993">
        <w:rPr>
          <w:rFonts w:ascii="Times New Roman" w:hAnsi="Times New Roman" w:cs="Times New Roman"/>
          <w:color w:val="000000"/>
          <w:spacing w:val="4"/>
          <w:sz w:val="24"/>
          <w:szCs w:val="24"/>
          <w:lang w:val="en-US"/>
        </w:rPr>
        <w:t> </w:t>
      </w:r>
      <w:r w:rsidRPr="00550993">
        <w:rPr>
          <w:rFonts w:ascii="Times New Roman" w:hAnsi="Times New Roman" w:cs="Times New Roman"/>
          <w:color w:val="000000"/>
          <w:spacing w:val="4"/>
          <w:sz w:val="24"/>
          <w:szCs w:val="24"/>
        </w:rPr>
        <w:t>Уведомлять представителя нанимателя обо всех случаях обращений к нему каких-либо лиц в целях склонения его к совершению коррупционных правонарушений.</w:t>
      </w:r>
    </w:p>
    <w:p w:rsidR="00C526FB" w:rsidRPr="00550993" w:rsidRDefault="00C526FB" w:rsidP="00C526FB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pacing w:val="4"/>
          <w:sz w:val="24"/>
          <w:szCs w:val="24"/>
        </w:rPr>
        <w:t>3.15.</w:t>
      </w:r>
      <w:r w:rsidRPr="00550993">
        <w:rPr>
          <w:rFonts w:ascii="Times New Roman" w:hAnsi="Times New Roman" w:cs="Times New Roman"/>
          <w:color w:val="000000"/>
          <w:spacing w:val="4"/>
          <w:sz w:val="24"/>
          <w:szCs w:val="24"/>
          <w:lang w:val="en-US"/>
        </w:rPr>
        <w:t> </w:t>
      </w:r>
      <w:r w:rsidRPr="00550993">
        <w:rPr>
          <w:rFonts w:ascii="Times New Roman" w:hAnsi="Times New Roman" w:cs="Times New Roman"/>
          <w:color w:val="000000"/>
          <w:spacing w:val="4"/>
          <w:sz w:val="24"/>
          <w:szCs w:val="24"/>
        </w:rPr>
        <w:t>Принимать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действий.</w:t>
      </w:r>
    </w:p>
    <w:p w:rsidR="00C526FB" w:rsidRPr="00550993" w:rsidRDefault="00C526FB" w:rsidP="00C526F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pacing w:val="4"/>
          <w:sz w:val="24"/>
          <w:szCs w:val="24"/>
        </w:rPr>
        <w:t>3.16.</w:t>
      </w:r>
      <w:r w:rsidRPr="00550993">
        <w:rPr>
          <w:rFonts w:ascii="Times New Roman" w:hAnsi="Times New Roman" w:cs="Times New Roman"/>
          <w:color w:val="000000"/>
          <w:spacing w:val="4"/>
          <w:sz w:val="24"/>
          <w:szCs w:val="24"/>
          <w:lang w:val="en-US"/>
        </w:rPr>
        <w:t> </w:t>
      </w:r>
      <w:r w:rsidRPr="00550993">
        <w:rPr>
          <w:rFonts w:ascii="Times New Roman" w:hAnsi="Times New Roman" w:cs="Times New Roman"/>
          <w:color w:val="000000"/>
          <w:spacing w:val="4"/>
          <w:sz w:val="24"/>
          <w:szCs w:val="24"/>
        </w:rPr>
        <w:t>О</w:t>
      </w:r>
      <w:r w:rsidRPr="00550993">
        <w:rPr>
          <w:rFonts w:ascii="Times New Roman" w:hAnsi="Times New Roman" w:cs="Times New Roman"/>
          <w:sz w:val="24"/>
          <w:szCs w:val="24"/>
        </w:rPr>
        <w:t>существлять федеральный государственный надзор и контроль:</w:t>
      </w:r>
    </w:p>
    <w:p w:rsidR="00C526FB" w:rsidRPr="00550993" w:rsidRDefault="00C526FB" w:rsidP="00C526F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t>3.16.1.</w:t>
      </w:r>
      <w:r w:rsidRPr="0055099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50993">
        <w:rPr>
          <w:rFonts w:ascii="Times New Roman" w:hAnsi="Times New Roman" w:cs="Times New Roman"/>
          <w:sz w:val="24"/>
          <w:szCs w:val="24"/>
        </w:rPr>
        <w:t>за соблюдением законодательства Российской Федерации в области обеспечения санитарно-эпидемиологического благополучия населения;</w:t>
      </w:r>
    </w:p>
    <w:p w:rsidR="00C526FB" w:rsidRPr="00550993" w:rsidRDefault="00C526FB" w:rsidP="00C526F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t>3.16.2.</w:t>
      </w:r>
      <w:r w:rsidRPr="0055099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50993">
        <w:rPr>
          <w:rFonts w:ascii="Times New Roman" w:hAnsi="Times New Roman" w:cs="Times New Roman"/>
          <w:sz w:val="24"/>
          <w:szCs w:val="24"/>
        </w:rPr>
        <w:t>в сфере защиты прав потребителей на потребительском рынке республики;</w:t>
      </w:r>
    </w:p>
    <w:p w:rsidR="00C526FB" w:rsidRPr="00550993" w:rsidRDefault="00C526FB" w:rsidP="00C526F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t>3.16.3.</w:t>
      </w:r>
      <w:r w:rsidRPr="0055099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50993">
        <w:rPr>
          <w:rFonts w:ascii="Times New Roman" w:hAnsi="Times New Roman" w:cs="Times New Roman"/>
          <w:sz w:val="24"/>
          <w:szCs w:val="24"/>
        </w:rPr>
        <w:t>за исполнением требований технических регламентов по направлениям деятельности отдела.</w:t>
      </w:r>
    </w:p>
    <w:p w:rsidR="00C526FB" w:rsidRPr="00550993" w:rsidRDefault="00C526FB" w:rsidP="00C526FB">
      <w:pPr>
        <w:shd w:val="clear" w:color="auto" w:fill="FFFFFF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t>3.17.</w:t>
      </w:r>
      <w:r w:rsidRPr="0055099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50993">
        <w:rPr>
          <w:rFonts w:ascii="Times New Roman" w:hAnsi="Times New Roman" w:cs="Times New Roman"/>
          <w:sz w:val="24"/>
          <w:szCs w:val="24"/>
        </w:rPr>
        <w:t>Участвовать в формировании плана отдела (годового, месячных, еженедельных) основных организационных мероприятий, осуществлять контроль за их исполнением.</w:t>
      </w:r>
    </w:p>
    <w:p w:rsidR="00C526FB" w:rsidRPr="00550993" w:rsidRDefault="00C526FB" w:rsidP="00C526F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t>3.18.</w:t>
      </w:r>
      <w:r w:rsidRPr="0055099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50993">
        <w:rPr>
          <w:rFonts w:ascii="Times New Roman" w:hAnsi="Times New Roman" w:cs="Times New Roman"/>
          <w:sz w:val="24"/>
          <w:szCs w:val="24"/>
        </w:rPr>
        <w:t>Проводить государственный надзор и контроль за исполнением обязательных требований законодательства Российской Федерации в области обеспечения санитарно-эпидемиологического благополучия населения, в сфере защиты прав потребителей и на потребительском рынке, технического регулирования в пределах компетенции Отдела по:</w:t>
      </w:r>
    </w:p>
    <w:p w:rsidR="00C526FB" w:rsidRPr="00550993" w:rsidRDefault="00C526FB" w:rsidP="00C526FB">
      <w:pPr>
        <w:shd w:val="clear" w:color="auto" w:fill="FFFFFF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t>−</w:t>
      </w:r>
      <w:r w:rsidRPr="0055099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50993">
        <w:rPr>
          <w:rFonts w:ascii="Times New Roman" w:hAnsi="Times New Roman" w:cs="Times New Roman"/>
          <w:sz w:val="24"/>
          <w:szCs w:val="24"/>
        </w:rPr>
        <w:t>профилактике инфекционных и паразитарных заболеваний на территории Республики Марий Эл в соответствии с санитарно-эпидемиологической обстановкой и прогнозом ее изменения;</w:t>
      </w:r>
    </w:p>
    <w:p w:rsidR="00C526FB" w:rsidRPr="00550993" w:rsidRDefault="00C526FB" w:rsidP="00C526FB">
      <w:pPr>
        <w:shd w:val="clear" w:color="auto" w:fill="FFFFFF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t>−</w:t>
      </w:r>
      <w:r w:rsidRPr="0055099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50993">
        <w:rPr>
          <w:rFonts w:ascii="Times New Roman" w:hAnsi="Times New Roman" w:cs="Times New Roman"/>
          <w:sz w:val="24"/>
          <w:szCs w:val="24"/>
        </w:rPr>
        <w:t>иммунизации населения в соответствии с национальным календарем и календарем по эпидемиологическим показаниям;</w:t>
      </w:r>
    </w:p>
    <w:p w:rsidR="00C526FB" w:rsidRPr="00550993" w:rsidRDefault="00C526FB" w:rsidP="00C526FB">
      <w:pPr>
        <w:pStyle w:val="BodyTextIndent2"/>
        <w:spacing w:line="240" w:lineRule="auto"/>
        <w:ind w:firstLine="709"/>
        <w:rPr>
          <w:szCs w:val="24"/>
        </w:rPr>
      </w:pPr>
      <w:r w:rsidRPr="00550993">
        <w:rPr>
          <w:szCs w:val="24"/>
        </w:rPr>
        <w:t>−</w:t>
      </w:r>
      <w:r w:rsidRPr="00550993">
        <w:rPr>
          <w:szCs w:val="24"/>
          <w:lang w:val="en-US"/>
        </w:rPr>
        <w:t> </w:t>
      </w:r>
      <w:r w:rsidRPr="00550993">
        <w:rPr>
          <w:szCs w:val="24"/>
        </w:rPr>
        <w:t>предотвращению возникновения и распространения инфекционных заболеваний и массовых неинфекционных заболеваний (отравлений) в ЛПУ, детских и подростковых учреждениях, других организованных коллективах и домашних очагах;</w:t>
      </w:r>
    </w:p>
    <w:p w:rsidR="00C526FB" w:rsidRPr="00550993" w:rsidRDefault="00C526FB" w:rsidP="00C526FB">
      <w:pPr>
        <w:shd w:val="clear" w:color="auto" w:fill="FFFFFF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t>−</w:t>
      </w:r>
      <w:r w:rsidRPr="0055099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50993">
        <w:rPr>
          <w:rFonts w:ascii="Times New Roman" w:hAnsi="Times New Roman" w:cs="Times New Roman"/>
          <w:sz w:val="24"/>
          <w:szCs w:val="24"/>
        </w:rPr>
        <w:t>по устранению выявленных нарушений, их предупреждению, предотвращению возможного причинения вреда жизни, здоровью людей, окружающей среде и имуществу;</w:t>
      </w:r>
    </w:p>
    <w:p w:rsidR="00C526FB" w:rsidRPr="00550993" w:rsidRDefault="00C526FB" w:rsidP="00C526FB">
      <w:pPr>
        <w:shd w:val="clear" w:color="auto" w:fill="FFFFFF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t>−</w:t>
      </w:r>
      <w:r w:rsidRPr="0055099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50993">
        <w:rPr>
          <w:rFonts w:ascii="Times New Roman" w:hAnsi="Times New Roman" w:cs="Times New Roman"/>
          <w:sz w:val="24"/>
          <w:szCs w:val="24"/>
        </w:rPr>
        <w:t>выполнению дезинфекционных работ и оказания услуг по дезинфекции, дератизации и дезинсекции;</w:t>
      </w:r>
    </w:p>
    <w:p w:rsidR="00C526FB" w:rsidRPr="00550993" w:rsidRDefault="00C526FB" w:rsidP="00C526FB">
      <w:pPr>
        <w:shd w:val="clear" w:color="auto" w:fill="FFFFFF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t>−</w:t>
      </w:r>
      <w:r w:rsidRPr="0055099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50993">
        <w:rPr>
          <w:rFonts w:ascii="Times New Roman" w:hAnsi="Times New Roman" w:cs="Times New Roman"/>
          <w:sz w:val="24"/>
          <w:szCs w:val="24"/>
        </w:rPr>
        <w:t>условиям работы с биологическими веществами, биологическими и микробиологическими организмами и их токсинами, в том числе условиями работы в области генной инженерии, с возбудителями инфекционных заболеваний;</w:t>
      </w:r>
    </w:p>
    <w:p w:rsidR="00C526FB" w:rsidRPr="00550993" w:rsidRDefault="00C526FB" w:rsidP="00C526FB">
      <w:pPr>
        <w:shd w:val="clear" w:color="auto" w:fill="FFFFFF"/>
        <w:tabs>
          <w:tab w:val="left" w:pos="1276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t xml:space="preserve">При проведении проверок в отношении юридических лиц и индивидуальных предпринимателей в соответствии с федеральным законом от </w:t>
      </w:r>
      <w:r w:rsidRPr="00550993">
        <w:rPr>
          <w:rFonts w:ascii="Times New Roman" w:hAnsi="Times New Roman" w:cs="Times New Roman"/>
          <w:bCs/>
          <w:sz w:val="24"/>
          <w:szCs w:val="24"/>
        </w:rPr>
        <w:t xml:space="preserve">26 декабря </w:t>
      </w:r>
      <w:smartTag w:uri="urn:schemas-microsoft-com:office:smarttags" w:element="metricconverter">
        <w:smartTagPr>
          <w:attr w:name="ProductID" w:val="2008 г"/>
        </w:smartTagPr>
        <w:r w:rsidRPr="00550993">
          <w:rPr>
            <w:rFonts w:ascii="Times New Roman" w:hAnsi="Times New Roman" w:cs="Times New Roman"/>
            <w:bCs/>
            <w:sz w:val="24"/>
            <w:szCs w:val="24"/>
          </w:rPr>
          <w:t>2008 г</w:t>
        </w:r>
      </w:smartTag>
      <w:r w:rsidRPr="00550993">
        <w:rPr>
          <w:rFonts w:ascii="Times New Roman" w:hAnsi="Times New Roman" w:cs="Times New Roman"/>
          <w:bCs/>
          <w:sz w:val="24"/>
          <w:szCs w:val="24"/>
        </w:rPr>
        <w:t xml:space="preserve">. N 294-ФЗ обязан </w:t>
      </w:r>
      <w:r w:rsidRPr="00550993">
        <w:rPr>
          <w:rFonts w:ascii="Times New Roman" w:hAnsi="Times New Roman" w:cs="Times New Roman"/>
          <w:sz w:val="24"/>
          <w:szCs w:val="24"/>
        </w:rPr>
        <w:t xml:space="preserve">своевременно </w:t>
      </w:r>
      <w:r w:rsidRPr="00550993">
        <w:rPr>
          <w:rFonts w:ascii="Times New Roman" w:hAnsi="Times New Roman" w:cs="Times New Roman"/>
          <w:bCs/>
          <w:sz w:val="24"/>
          <w:szCs w:val="24"/>
        </w:rPr>
        <w:t xml:space="preserve">готовить проекты распоряжений руководителя (заместителя руководителя) Управления </w:t>
      </w:r>
      <w:r w:rsidRPr="00550993">
        <w:rPr>
          <w:rFonts w:ascii="Times New Roman" w:hAnsi="Times New Roman" w:cs="Times New Roman"/>
          <w:sz w:val="24"/>
          <w:szCs w:val="24"/>
        </w:rPr>
        <w:t>о проведении проверок юридических лиц, индивидуальных предпринимателей и вручать (направлять) распоряжения проверяемому хозяйствующему субъекту; проводить проверки в сроки, указанные в плане проведения  плановых проверок юридических лиц и индивидуальных предпринимателей Управления Федеральной службы по надзору в сфере защиты прав потребителей и благополучия человека по Республике Марий Эл на год и в плане работы Отдела; в установленные сроки проводить проверки выполнения предписаний, должностных лиц, уполномоченных осуществлять государственный санитарно-эпидемиологический надзор</w:t>
      </w:r>
      <w:r w:rsidRPr="00550993">
        <w:rPr>
          <w:rFonts w:ascii="Times New Roman" w:hAnsi="Times New Roman" w:cs="Times New Roman"/>
          <w:bCs/>
          <w:sz w:val="24"/>
          <w:szCs w:val="24"/>
        </w:rPr>
        <w:t>;  при выявлении нарушений санитарных правил принимать меры административного воздействия; своевременно оформлять акты проверок и представлять руководителю проверяющей группы; своевременно готовить предписания об устранении нарушений. Вести контроль за исполнением представлений. Нести персональную ответственность за качество оформленных документов.</w:t>
      </w:r>
    </w:p>
    <w:p w:rsidR="00C526FB" w:rsidRPr="00550993" w:rsidRDefault="00C526FB" w:rsidP="00C526F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lastRenderedPageBreak/>
        <w:t>3.19.</w:t>
      </w:r>
      <w:r w:rsidRPr="0055099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50993">
        <w:rPr>
          <w:rFonts w:ascii="Times New Roman" w:hAnsi="Times New Roman" w:cs="Times New Roman"/>
          <w:sz w:val="24"/>
          <w:szCs w:val="24"/>
        </w:rPr>
        <w:t>Обеспечивать исполнение государственной функции по лицензированию деятельности, связанной с использованием возбудителей инфекционных заболеваний;</w:t>
      </w:r>
    </w:p>
    <w:p w:rsidR="00C526FB" w:rsidRPr="00550993" w:rsidRDefault="00C526FB" w:rsidP="00C526F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t>− осуществлять экспертизу представляемых документов, включая заключения аккредитованных организаций, на основании которой принимается решение об оформлении лицензий;</w:t>
      </w:r>
    </w:p>
    <w:p w:rsidR="00C526FB" w:rsidRPr="00550993" w:rsidRDefault="00C526FB" w:rsidP="00C526F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t>− участвовать в проверке деятельности юридических, физических лиц и индивидуальных предпринимателей по выполнению требований законодательства Российской Федерации в целях контроля за деятельностью лицензиатов;</w:t>
      </w:r>
    </w:p>
    <w:p w:rsidR="00C526FB" w:rsidRPr="00550993" w:rsidRDefault="00C526FB" w:rsidP="00C526F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t>− направлять в орган, осуществляющий лицензирование соответствующей деятельности (лицензирующий орган), материалы о нарушении прав потребителей для рассмотрения вопросов о приостановлении действия или об аннулировании соответствующей лицензии в установленном законодательством Российской Федерации порядке.</w:t>
      </w:r>
    </w:p>
    <w:p w:rsidR="00C526FB" w:rsidRPr="00550993" w:rsidRDefault="00C526FB" w:rsidP="00C526F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t xml:space="preserve">3.20. Обеспечивать администрирование доходов (взыскивание административных штрафов в соответствии с постановлением руководителя или заместителя руководителя по делу об административном правонарушении) на основании соответствующего приказа </w:t>
      </w:r>
      <w:r w:rsidRPr="00550993">
        <w:rPr>
          <w:rFonts w:ascii="Times New Roman" w:hAnsi="Times New Roman" w:cs="Times New Roman"/>
          <w:spacing w:val="-3"/>
          <w:sz w:val="24"/>
          <w:szCs w:val="24"/>
        </w:rPr>
        <w:t xml:space="preserve">Федеральной службы </w:t>
      </w:r>
      <w:r w:rsidRPr="00550993">
        <w:rPr>
          <w:rFonts w:ascii="Times New Roman" w:hAnsi="Times New Roman" w:cs="Times New Roman"/>
          <w:sz w:val="24"/>
          <w:szCs w:val="24"/>
        </w:rPr>
        <w:t>по надзору в сфере защиты прав потребителей и благополучия человека, утверждающего порядок осуществления территориальными органами полномочий главного администратора доходов бюджетов субъектов РФ и местных бюджетов.</w:t>
      </w:r>
    </w:p>
    <w:p w:rsidR="00C526FB" w:rsidRPr="00550993" w:rsidRDefault="00C526FB" w:rsidP="00C526FB">
      <w:pPr>
        <w:shd w:val="clear" w:color="auto" w:fill="FFFFFF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t>3.21. Осуществлять деятельность по предупреждению, обнаружению, пресечению нарушений законодательства Российской Федерации в области санитарно-эпидемиологического благополучия, защиты прав потребителей, технического регулирования, в том числе при профилактике инфекционных и паразитарных заболеваний, а так же применять меры административного, ограничительного, предупредительного и профилактического характера.</w:t>
      </w:r>
    </w:p>
    <w:p w:rsidR="00C526FB" w:rsidRPr="00550993" w:rsidRDefault="00C526FB" w:rsidP="00C526F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t>3.22. Возбуждать дела по признакам нарушений законодательства о санитарно-  эпидемиологическом благополучии населения, по защите прав потребителей, законодательства в сфере технического регулирования в порядке, предусмотренным КоАП РФ.</w:t>
      </w:r>
    </w:p>
    <w:p w:rsidR="00C526FB" w:rsidRPr="00550993" w:rsidRDefault="00C526FB" w:rsidP="00C526F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t xml:space="preserve">3.23. Принимать меры по приостановлению производства и реализации товаров (выполнения работ, оказания услуг), которые не соответствуют требованиям законодательства в сфере санитарно-эпидемиологического благополучия, защиты прав потребителей, технического регулирования. </w:t>
      </w:r>
    </w:p>
    <w:p w:rsidR="00C526FB" w:rsidRPr="00550993" w:rsidRDefault="00C526FB" w:rsidP="00C526FB">
      <w:pPr>
        <w:shd w:val="clear" w:color="auto" w:fill="FFFFFF"/>
        <w:tabs>
          <w:tab w:val="left" w:pos="199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t>3.24. На основании результатов санитарно-эпидемиологических экспертиз принимать решение о выдаче санитарно-эпидемиологических заключений или лицензий о соответствии (несоответствии) государственным санитарно-эпидемиологическим правилам и нормативам Российской Федерации отдельных видов деятельности, работ и услуг.</w:t>
      </w:r>
    </w:p>
    <w:p w:rsidR="00C526FB" w:rsidRPr="00550993" w:rsidRDefault="00C526FB" w:rsidP="00C526FB">
      <w:pPr>
        <w:shd w:val="clear" w:color="auto" w:fill="FFFFFF"/>
        <w:tabs>
          <w:tab w:val="left" w:pos="199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t xml:space="preserve">3.25. Рассматривать обращения граждан в соответствии с требованиями  Федерального закона от 2 мая </w:t>
      </w:r>
      <w:smartTag w:uri="urn:schemas-microsoft-com:office:smarttags" w:element="metricconverter">
        <w:smartTagPr>
          <w:attr w:name="ProductID" w:val="2006 г"/>
        </w:smartTagPr>
        <w:r w:rsidRPr="00550993">
          <w:rPr>
            <w:rFonts w:ascii="Times New Roman" w:hAnsi="Times New Roman" w:cs="Times New Roman"/>
            <w:sz w:val="24"/>
            <w:szCs w:val="24"/>
          </w:rPr>
          <w:t>2006 г</w:t>
        </w:r>
      </w:smartTag>
      <w:r w:rsidRPr="00550993">
        <w:rPr>
          <w:rFonts w:ascii="Times New Roman" w:hAnsi="Times New Roman" w:cs="Times New Roman"/>
          <w:sz w:val="24"/>
          <w:szCs w:val="24"/>
        </w:rPr>
        <w:t>. № 59-ФЗ «О порядке рассмотрения обращений граждан Российской Федерации».</w:t>
      </w:r>
    </w:p>
    <w:p w:rsidR="00C526FB" w:rsidRPr="00550993" w:rsidRDefault="00C526FB" w:rsidP="00C526FB">
      <w:pPr>
        <w:shd w:val="clear" w:color="auto" w:fill="FFFFFF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t>3.26.</w:t>
      </w:r>
      <w:r w:rsidRPr="0055099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50993">
        <w:rPr>
          <w:rFonts w:ascii="Times New Roman" w:hAnsi="Times New Roman" w:cs="Times New Roman"/>
          <w:sz w:val="24"/>
          <w:szCs w:val="24"/>
        </w:rPr>
        <w:t xml:space="preserve">Принимать участие в подготовке материала для информирования органов местного </w:t>
      </w:r>
      <w:r w:rsidRPr="00550993">
        <w:rPr>
          <w:rFonts w:ascii="Times New Roman" w:hAnsi="Times New Roman" w:cs="Times New Roman"/>
          <w:spacing w:val="-3"/>
          <w:sz w:val="24"/>
          <w:szCs w:val="24"/>
        </w:rPr>
        <w:t xml:space="preserve">самоуправления, а также населения о возникновении инфекционных заболеваний, проводимых </w:t>
      </w:r>
      <w:r w:rsidRPr="00550993">
        <w:rPr>
          <w:rFonts w:ascii="Times New Roman" w:hAnsi="Times New Roman" w:cs="Times New Roman"/>
          <w:sz w:val="24"/>
          <w:szCs w:val="24"/>
        </w:rPr>
        <w:t>санитарно-противоэпидемических (профилактических) мероприятиях.</w:t>
      </w:r>
    </w:p>
    <w:p w:rsidR="00C526FB" w:rsidRPr="00550993" w:rsidRDefault="00C526FB" w:rsidP="00C526FB">
      <w:pPr>
        <w:shd w:val="clear" w:color="auto" w:fill="FFFFFF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t>3.27.</w:t>
      </w:r>
      <w:r w:rsidRPr="0055099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50993">
        <w:rPr>
          <w:rFonts w:ascii="Times New Roman" w:hAnsi="Times New Roman" w:cs="Times New Roman"/>
          <w:sz w:val="24"/>
          <w:szCs w:val="24"/>
        </w:rPr>
        <w:t>П</w:t>
      </w:r>
      <w:r w:rsidRPr="00550993">
        <w:rPr>
          <w:rFonts w:ascii="Times New Roman" w:hAnsi="Times New Roman" w:cs="Times New Roman"/>
          <w:bCs/>
          <w:sz w:val="24"/>
          <w:szCs w:val="24"/>
        </w:rPr>
        <w:t xml:space="preserve">ринимать участие в координации и контроле деятельности </w:t>
      </w:r>
      <w:r w:rsidRPr="00550993">
        <w:rPr>
          <w:rFonts w:ascii="Times New Roman" w:hAnsi="Times New Roman" w:cs="Times New Roman"/>
          <w:sz w:val="24"/>
          <w:szCs w:val="24"/>
        </w:rPr>
        <w:t>за исполнением перечня мероприятий, проводимых ФБУЗ «Центр гигиены и эпидемиологии в Республике Марий Эл», в том числе за:</w:t>
      </w:r>
    </w:p>
    <w:p w:rsidR="00C526FB" w:rsidRPr="00550993" w:rsidRDefault="00C526FB" w:rsidP="00C526F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t>−</w:t>
      </w:r>
      <w:r w:rsidRPr="0055099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50993">
        <w:rPr>
          <w:rFonts w:ascii="Times New Roman" w:hAnsi="Times New Roman" w:cs="Times New Roman"/>
          <w:sz w:val="24"/>
          <w:szCs w:val="24"/>
        </w:rPr>
        <w:t>государственным учетом инфекционных и паразитарных заболеваний;</w:t>
      </w:r>
    </w:p>
    <w:p w:rsidR="00C526FB" w:rsidRPr="00550993" w:rsidRDefault="00C526FB" w:rsidP="00C526F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t>−</w:t>
      </w:r>
      <w:r w:rsidRPr="0055099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50993">
        <w:rPr>
          <w:rFonts w:ascii="Times New Roman" w:hAnsi="Times New Roman" w:cs="Times New Roman"/>
          <w:sz w:val="24"/>
          <w:szCs w:val="24"/>
        </w:rPr>
        <w:t>деятельностью по выявлению и установлению причин и условий возникновения и распространения инфекционных, паразитарных заболеваний путем проведения эпидемиологических расследований;</w:t>
      </w:r>
    </w:p>
    <w:p w:rsidR="00C526FB" w:rsidRPr="00550993" w:rsidRDefault="00C526FB" w:rsidP="00C526F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t>−</w:t>
      </w:r>
      <w:r w:rsidRPr="0055099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50993">
        <w:rPr>
          <w:rFonts w:ascii="Times New Roman" w:hAnsi="Times New Roman" w:cs="Times New Roman"/>
          <w:sz w:val="24"/>
          <w:szCs w:val="24"/>
        </w:rPr>
        <w:t>проведением санитарно-эпидемиологических и противоэпидемических мероприятий, направленных на предупреждение, выявление и ликвидацию последствий чрезвычайных ситуаций, в том числе связанных с применением с террористической целью биологического фактора;</w:t>
      </w:r>
    </w:p>
    <w:p w:rsidR="00C526FB" w:rsidRPr="00550993" w:rsidRDefault="00C526FB" w:rsidP="00C526F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t>−</w:t>
      </w:r>
      <w:r w:rsidRPr="0055099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50993">
        <w:rPr>
          <w:rFonts w:ascii="Times New Roman" w:hAnsi="Times New Roman" w:cs="Times New Roman"/>
          <w:sz w:val="24"/>
          <w:szCs w:val="24"/>
        </w:rPr>
        <w:t>проведением лабораторных исследований и испытаний;</w:t>
      </w:r>
    </w:p>
    <w:p w:rsidR="00C526FB" w:rsidRPr="00550993" w:rsidRDefault="00C526FB" w:rsidP="00C526F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lastRenderedPageBreak/>
        <w:t>−</w:t>
      </w:r>
      <w:r w:rsidRPr="0055099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50993">
        <w:rPr>
          <w:rFonts w:ascii="Times New Roman" w:hAnsi="Times New Roman" w:cs="Times New Roman"/>
          <w:sz w:val="24"/>
          <w:szCs w:val="24"/>
        </w:rPr>
        <w:t>проведением эпидемиологического мониторинга за инфекционными и паразитарными заболеваниями.</w:t>
      </w:r>
    </w:p>
    <w:p w:rsidR="00C526FB" w:rsidRPr="00550993" w:rsidRDefault="00C526FB" w:rsidP="00C526FB">
      <w:pPr>
        <w:shd w:val="clear" w:color="auto" w:fill="FFFFFF"/>
        <w:tabs>
          <w:tab w:val="left" w:pos="830"/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pacing w:val="-1"/>
          <w:sz w:val="24"/>
          <w:szCs w:val="24"/>
        </w:rPr>
        <w:t>3.28.</w:t>
      </w:r>
      <w:r w:rsidRPr="00550993">
        <w:rPr>
          <w:rFonts w:ascii="Times New Roman" w:hAnsi="Times New Roman" w:cs="Times New Roman"/>
          <w:spacing w:val="-1"/>
          <w:sz w:val="24"/>
          <w:szCs w:val="24"/>
          <w:lang w:val="en-US"/>
        </w:rPr>
        <w:t> </w:t>
      </w:r>
      <w:r w:rsidRPr="00550993">
        <w:rPr>
          <w:rFonts w:ascii="Times New Roman" w:hAnsi="Times New Roman" w:cs="Times New Roman"/>
          <w:spacing w:val="-1"/>
          <w:sz w:val="24"/>
          <w:szCs w:val="24"/>
        </w:rPr>
        <w:t xml:space="preserve">Готовить к ежегодному государственному докладу о санитарно-эпидемиологическом </w:t>
      </w:r>
      <w:r w:rsidRPr="00550993">
        <w:rPr>
          <w:rFonts w:ascii="Times New Roman" w:hAnsi="Times New Roman" w:cs="Times New Roman"/>
          <w:sz w:val="24"/>
          <w:szCs w:val="24"/>
        </w:rPr>
        <w:t>благополучии населения в Республике Марий Эл материалы о состоянии инфекционной и паразитарной заболеваемости, принимаемых мерах по их профилактике.</w:t>
      </w:r>
    </w:p>
    <w:p w:rsidR="00C526FB" w:rsidRPr="00550993" w:rsidRDefault="00C526FB" w:rsidP="00C526FB">
      <w:pPr>
        <w:shd w:val="clear" w:color="auto" w:fill="FFFFFF"/>
        <w:tabs>
          <w:tab w:val="left" w:pos="142"/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pacing w:val="-1"/>
          <w:sz w:val="24"/>
          <w:szCs w:val="24"/>
        </w:rPr>
        <w:t>3.29.</w:t>
      </w:r>
      <w:r w:rsidRPr="00550993">
        <w:rPr>
          <w:rFonts w:ascii="Times New Roman" w:hAnsi="Times New Roman" w:cs="Times New Roman"/>
          <w:spacing w:val="-1"/>
          <w:sz w:val="24"/>
          <w:szCs w:val="24"/>
          <w:lang w:val="en-US"/>
        </w:rPr>
        <w:t> </w:t>
      </w:r>
      <w:r w:rsidRPr="00550993">
        <w:rPr>
          <w:rFonts w:ascii="Times New Roman" w:hAnsi="Times New Roman" w:cs="Times New Roman"/>
          <w:spacing w:val="-1"/>
          <w:sz w:val="24"/>
          <w:szCs w:val="24"/>
        </w:rPr>
        <w:t xml:space="preserve">Принимать участие при анализе практики применения законодательства Российской </w:t>
      </w:r>
      <w:r w:rsidRPr="00550993">
        <w:rPr>
          <w:rFonts w:ascii="Times New Roman" w:hAnsi="Times New Roman" w:cs="Times New Roman"/>
          <w:sz w:val="24"/>
          <w:szCs w:val="24"/>
        </w:rPr>
        <w:t>Федерации в области профилактики инфекционных и паразитарных заболеваний, защиты прав потребителей, технического регулирования.</w:t>
      </w:r>
    </w:p>
    <w:p w:rsidR="00C526FB" w:rsidRPr="00550993" w:rsidRDefault="00C526FB" w:rsidP="00C526FB">
      <w:pPr>
        <w:shd w:val="clear" w:color="auto" w:fill="FFFFFF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t>3.30.</w:t>
      </w:r>
      <w:r w:rsidRPr="0055099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50993">
        <w:rPr>
          <w:rFonts w:ascii="Times New Roman" w:hAnsi="Times New Roman" w:cs="Times New Roman"/>
          <w:sz w:val="24"/>
          <w:szCs w:val="24"/>
        </w:rPr>
        <w:t>Участвовать в работе общества эпидемиологов, паразитологов, микробиологов и инфекционистов.</w:t>
      </w:r>
    </w:p>
    <w:p w:rsidR="00C526FB" w:rsidRPr="00550993" w:rsidRDefault="00C526FB" w:rsidP="00C526FB">
      <w:pPr>
        <w:shd w:val="clear" w:color="auto" w:fill="FFFFFF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t>3.31.</w:t>
      </w:r>
      <w:r w:rsidRPr="0055099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50993">
        <w:rPr>
          <w:rFonts w:ascii="Times New Roman" w:hAnsi="Times New Roman" w:cs="Times New Roman"/>
          <w:sz w:val="24"/>
          <w:szCs w:val="24"/>
        </w:rPr>
        <w:t>Участвовать в подготовке и проведении конференций, совещаний, семинаров по вопросам профилактики инфекционных и паразитарных заболеваний.</w:t>
      </w:r>
    </w:p>
    <w:p w:rsidR="00C526FB" w:rsidRPr="00550993" w:rsidRDefault="00C526FB" w:rsidP="00C526FB">
      <w:pPr>
        <w:shd w:val="clear" w:color="auto" w:fill="FFFFFF"/>
        <w:tabs>
          <w:tab w:val="left" w:pos="854"/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t>3.32.</w:t>
      </w:r>
      <w:r w:rsidRPr="0055099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50993">
        <w:rPr>
          <w:rFonts w:ascii="Times New Roman" w:hAnsi="Times New Roman" w:cs="Times New Roman"/>
          <w:sz w:val="24"/>
          <w:szCs w:val="24"/>
        </w:rPr>
        <w:t>Принимать участие в проведении эпидемиологического мониторинга по Республике Марий Эл.</w:t>
      </w:r>
    </w:p>
    <w:p w:rsidR="00C526FB" w:rsidRPr="00550993" w:rsidRDefault="00C526FB" w:rsidP="00C526F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t>3.33.</w:t>
      </w:r>
      <w:r w:rsidRPr="0055099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50993">
        <w:rPr>
          <w:rFonts w:ascii="Times New Roman" w:hAnsi="Times New Roman" w:cs="Times New Roman"/>
          <w:sz w:val="24"/>
          <w:szCs w:val="24"/>
        </w:rPr>
        <w:t>Участвовать в подготовке проектов постановлений, приказов и иных распорядительных документов Управления.</w:t>
      </w:r>
    </w:p>
    <w:p w:rsidR="00C526FB" w:rsidRPr="00550993" w:rsidRDefault="00C526FB" w:rsidP="00C526F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t>3.34.</w:t>
      </w:r>
      <w:r w:rsidRPr="0055099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50993">
        <w:rPr>
          <w:rFonts w:ascii="Times New Roman" w:hAnsi="Times New Roman" w:cs="Times New Roman"/>
          <w:sz w:val="24"/>
          <w:szCs w:val="24"/>
        </w:rPr>
        <w:t xml:space="preserve">Принимать участие в подготовке предложений для внесения в территориальные органы федеральных органов исполнительной власти, органы государственной власти </w:t>
      </w:r>
      <w:r w:rsidRPr="00550993">
        <w:rPr>
          <w:rFonts w:ascii="Times New Roman" w:hAnsi="Times New Roman" w:cs="Times New Roman"/>
          <w:spacing w:val="-1"/>
          <w:sz w:val="24"/>
          <w:szCs w:val="24"/>
        </w:rPr>
        <w:t xml:space="preserve">Республики Марий Эл, органы местного самоуправления о реализации мер по профилактике </w:t>
      </w:r>
      <w:r w:rsidRPr="00550993">
        <w:rPr>
          <w:rFonts w:ascii="Times New Roman" w:hAnsi="Times New Roman" w:cs="Times New Roman"/>
          <w:sz w:val="24"/>
          <w:szCs w:val="24"/>
        </w:rPr>
        <w:t xml:space="preserve">инфекционных и паразитарных заболеваний, о введении (отмене) ограничительных мероприятий (карантина), о приведении в соответствие с требованиями законодательства </w:t>
      </w:r>
      <w:r w:rsidRPr="00550993">
        <w:rPr>
          <w:rFonts w:ascii="Times New Roman" w:hAnsi="Times New Roman" w:cs="Times New Roman"/>
          <w:spacing w:val="-1"/>
          <w:sz w:val="24"/>
          <w:szCs w:val="24"/>
        </w:rPr>
        <w:t xml:space="preserve">Российской Федерации принятых ими нормативных правовых актов в области профилактики </w:t>
      </w:r>
      <w:r w:rsidRPr="00550993">
        <w:rPr>
          <w:rFonts w:ascii="Times New Roman" w:hAnsi="Times New Roman" w:cs="Times New Roman"/>
          <w:sz w:val="24"/>
          <w:szCs w:val="24"/>
        </w:rPr>
        <w:t>инфекционных и паразитарных заболеваний.</w:t>
      </w:r>
    </w:p>
    <w:p w:rsidR="00C526FB" w:rsidRPr="00550993" w:rsidRDefault="00C526FB" w:rsidP="00C526F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pacing w:val="-10"/>
          <w:sz w:val="24"/>
          <w:szCs w:val="24"/>
        </w:rPr>
        <w:t>3.35.</w:t>
      </w:r>
      <w:r w:rsidRPr="00550993">
        <w:rPr>
          <w:rFonts w:ascii="Times New Roman" w:hAnsi="Times New Roman" w:cs="Times New Roman"/>
          <w:spacing w:val="-10"/>
          <w:sz w:val="24"/>
          <w:szCs w:val="24"/>
          <w:lang w:val="en-US"/>
        </w:rPr>
        <w:t> </w:t>
      </w:r>
      <w:r w:rsidRPr="00550993">
        <w:rPr>
          <w:rFonts w:ascii="Times New Roman" w:hAnsi="Times New Roman" w:cs="Times New Roman"/>
          <w:spacing w:val="-10"/>
          <w:sz w:val="24"/>
          <w:szCs w:val="24"/>
        </w:rPr>
        <w:t xml:space="preserve">Выполнять поручения руководителя Управления, заместителя руководителя, начальника Отдела, в его отсутствие </w:t>
      </w:r>
      <w:r w:rsidRPr="00550993">
        <w:rPr>
          <w:rFonts w:ascii="Times New Roman" w:hAnsi="Times New Roman" w:cs="Times New Roman"/>
          <w:sz w:val="24"/>
          <w:szCs w:val="24"/>
        </w:rPr>
        <w:t>−</w:t>
      </w:r>
      <w:r w:rsidRPr="00550993">
        <w:rPr>
          <w:rFonts w:ascii="Times New Roman" w:hAnsi="Times New Roman" w:cs="Times New Roman"/>
          <w:spacing w:val="-10"/>
          <w:sz w:val="24"/>
          <w:szCs w:val="24"/>
        </w:rPr>
        <w:t xml:space="preserve"> заместителя начальника Отдела в </w:t>
      </w:r>
      <w:r w:rsidRPr="00550993">
        <w:rPr>
          <w:rFonts w:ascii="Times New Roman" w:hAnsi="Times New Roman" w:cs="Times New Roman"/>
          <w:spacing w:val="-14"/>
          <w:sz w:val="24"/>
          <w:szCs w:val="24"/>
        </w:rPr>
        <w:t xml:space="preserve">установленные сроки, осуществлять контроль за исполнением внутренних распорядительных </w:t>
      </w:r>
      <w:r w:rsidRPr="00550993">
        <w:rPr>
          <w:rFonts w:ascii="Times New Roman" w:hAnsi="Times New Roman" w:cs="Times New Roman"/>
          <w:sz w:val="24"/>
          <w:szCs w:val="24"/>
        </w:rPr>
        <w:t>документов (постановлений, приказов, указаний и распоряжений).</w:t>
      </w:r>
    </w:p>
    <w:p w:rsidR="00C526FB" w:rsidRPr="00550993" w:rsidRDefault="00C526FB" w:rsidP="00C526FB">
      <w:pPr>
        <w:shd w:val="clear" w:color="auto" w:fill="FFFFFF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t>3.36.</w:t>
      </w:r>
      <w:r w:rsidRPr="0055099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50993">
        <w:rPr>
          <w:rFonts w:ascii="Times New Roman" w:hAnsi="Times New Roman" w:cs="Times New Roman"/>
          <w:sz w:val="24"/>
          <w:szCs w:val="24"/>
        </w:rPr>
        <w:t>Уведомлять представителя нанимателя (работодателя) обо всех случаях обращения к нему каких-либо лиц в целях склонения его к совершению коррупционных правонарушений.</w:t>
      </w:r>
    </w:p>
    <w:p w:rsidR="00C526FB" w:rsidRPr="00550993" w:rsidRDefault="00C526FB" w:rsidP="00C526FB">
      <w:pPr>
        <w:shd w:val="clear" w:color="auto" w:fill="FFFFFF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z w:val="24"/>
          <w:szCs w:val="24"/>
        </w:rPr>
        <w:t>3.37.</w:t>
      </w:r>
      <w:r w:rsidRPr="0055099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50993">
        <w:rPr>
          <w:rFonts w:ascii="Times New Roman" w:hAnsi="Times New Roman" w:cs="Times New Roman"/>
          <w:sz w:val="24"/>
          <w:szCs w:val="24"/>
        </w:rPr>
        <w:t>При обработке персональных данных принимать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действий.</w:t>
      </w:r>
    </w:p>
    <w:p w:rsidR="00C526FB" w:rsidRPr="00550993" w:rsidRDefault="00C526FB" w:rsidP="00C526FB">
      <w:pPr>
        <w:shd w:val="clear" w:color="auto" w:fill="FFFFFF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993">
        <w:rPr>
          <w:rFonts w:ascii="Times New Roman" w:hAnsi="Times New Roman" w:cs="Times New Roman"/>
          <w:spacing w:val="4"/>
          <w:sz w:val="24"/>
          <w:szCs w:val="24"/>
        </w:rPr>
        <w:t>3.38. Проводить санитарно-гигиенические и противоэпидемические мероприятия, направленные на предупреждение, выявление и ликвидацию последствий чрезвычайных ситуаций.</w:t>
      </w:r>
    </w:p>
    <w:p w:rsidR="00C526FB" w:rsidRPr="00550993" w:rsidRDefault="00C526FB" w:rsidP="00C526FB">
      <w:pPr>
        <w:shd w:val="clear" w:color="auto" w:fill="FFFFFF"/>
        <w:tabs>
          <w:tab w:val="left" w:pos="1094"/>
        </w:tabs>
        <w:ind w:firstLine="709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55099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Ведущий специалист-эксперт </w:t>
      </w:r>
      <w:r w:rsidRPr="00550993">
        <w:rPr>
          <w:rFonts w:ascii="Times New Roman" w:hAnsi="Times New Roman" w:cs="Times New Roman"/>
          <w:color w:val="000000"/>
          <w:sz w:val="24"/>
          <w:szCs w:val="24"/>
        </w:rPr>
        <w:t xml:space="preserve">Отдела при исполнении своих служебных обязанностей имеет право </w:t>
      </w:r>
      <w:bookmarkStart w:id="4" w:name="sub_131331"/>
      <w:r w:rsidRPr="00550993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статьей 14 Федерального закона от 27 июля </w:t>
      </w:r>
      <w:smartTag w:uri="urn:schemas-microsoft-com:office:smarttags" w:element="metricconverter">
        <w:smartTagPr>
          <w:attr w:name="ProductID" w:val="2004 г"/>
        </w:smartTagPr>
        <w:r w:rsidRPr="00550993">
          <w:rPr>
            <w:rFonts w:ascii="Times New Roman" w:hAnsi="Times New Roman" w:cs="Times New Roman"/>
            <w:color w:val="000000"/>
            <w:sz w:val="24"/>
            <w:szCs w:val="24"/>
          </w:rPr>
          <w:t>2004 г</w:t>
        </w:r>
      </w:smartTag>
      <w:r w:rsidRPr="00550993">
        <w:rPr>
          <w:rFonts w:ascii="Times New Roman" w:hAnsi="Times New Roman" w:cs="Times New Roman"/>
          <w:color w:val="000000"/>
          <w:sz w:val="24"/>
          <w:szCs w:val="24"/>
        </w:rPr>
        <w:t>. № 79-ФЗ «О государственной гражданской службе» на:</w:t>
      </w:r>
    </w:p>
    <w:p w:rsidR="00C526FB" w:rsidRPr="00550993" w:rsidRDefault="00C526FB" w:rsidP="00C526FB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C526FB" w:rsidRPr="00550993" w:rsidRDefault="00C526FB" w:rsidP="00C526FB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C526FB" w:rsidRPr="00550993" w:rsidRDefault="00C526FB" w:rsidP="00C526FB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C526FB" w:rsidRPr="00550993" w:rsidRDefault="00C526FB" w:rsidP="00C526FB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 xml:space="preserve">оплату труда и другие выплаты в соответствии с Федеральным законом от 27 июля </w:t>
      </w:r>
      <w:smartTag w:uri="urn:schemas-microsoft-com:office:smarttags" w:element="metricconverter">
        <w:smartTagPr>
          <w:attr w:name="ProductID" w:val="2004 г"/>
        </w:smartTagPr>
        <w:r w:rsidRPr="00550993">
          <w:rPr>
            <w:rFonts w:ascii="Times New Roman" w:hAnsi="Times New Roman" w:cs="Times New Roman"/>
            <w:color w:val="000000"/>
            <w:sz w:val="24"/>
            <w:szCs w:val="24"/>
          </w:rPr>
          <w:t>2004 г</w:t>
        </w:r>
      </w:smartTag>
      <w:r w:rsidRPr="00550993">
        <w:rPr>
          <w:rFonts w:ascii="Times New Roman" w:hAnsi="Times New Roman" w:cs="Times New Roman"/>
          <w:color w:val="000000"/>
          <w:sz w:val="24"/>
          <w:szCs w:val="24"/>
        </w:rPr>
        <w:t>. № 79-ФЗ «О государственной гражданской службе», иными нормативными правовыми актами Российской Федерации и со служебным контрактом;</w:t>
      </w:r>
    </w:p>
    <w:p w:rsidR="00C526FB" w:rsidRPr="00550993" w:rsidRDefault="00C526FB" w:rsidP="00C526FB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 xml:space="preserve">доступ в порядке, установленном  законодательством Российской Федерации, к сведениям, составляющим государственную тайну, если исполнение должностных  </w:t>
      </w:r>
      <w:r w:rsidRPr="00550993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обязанностей связано с использованием  таких сведений;</w:t>
      </w:r>
    </w:p>
    <w:p w:rsidR="00C526FB" w:rsidRPr="00550993" w:rsidRDefault="00C526FB" w:rsidP="00C526FB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C526FB" w:rsidRPr="00550993" w:rsidRDefault="00C526FB" w:rsidP="00C526FB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C526FB" w:rsidRPr="00550993" w:rsidRDefault="00C526FB" w:rsidP="00C526FB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C526FB" w:rsidRPr="00550993" w:rsidRDefault="00C526FB" w:rsidP="00C526FB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>защиту сведений о гражданском служащем;</w:t>
      </w:r>
    </w:p>
    <w:p w:rsidR="00C526FB" w:rsidRPr="00550993" w:rsidRDefault="00C526FB" w:rsidP="00C526FB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>должностной рост на конкурсной основе;</w:t>
      </w:r>
    </w:p>
    <w:p w:rsidR="00C526FB" w:rsidRPr="00550993" w:rsidRDefault="00C526FB" w:rsidP="00C526FB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 xml:space="preserve">профессиональное развитие  в порядке, установленном Федеральным законом от 27 июля </w:t>
      </w:r>
      <w:smartTag w:uri="urn:schemas-microsoft-com:office:smarttags" w:element="metricconverter">
        <w:smartTagPr>
          <w:attr w:name="ProductID" w:val="2004 г"/>
        </w:smartTagPr>
        <w:r w:rsidRPr="00550993">
          <w:rPr>
            <w:rFonts w:ascii="Times New Roman" w:hAnsi="Times New Roman" w:cs="Times New Roman"/>
            <w:color w:val="000000"/>
            <w:sz w:val="24"/>
            <w:szCs w:val="24"/>
          </w:rPr>
          <w:t>2004 г</w:t>
        </w:r>
      </w:smartTag>
      <w:r w:rsidRPr="00550993">
        <w:rPr>
          <w:rFonts w:ascii="Times New Roman" w:hAnsi="Times New Roman" w:cs="Times New Roman"/>
          <w:color w:val="000000"/>
          <w:sz w:val="24"/>
          <w:szCs w:val="24"/>
        </w:rPr>
        <w:t>. № 79-ФЗ «О государственной гражданской службе» и другими федеральными законами;</w:t>
      </w:r>
    </w:p>
    <w:p w:rsidR="00C526FB" w:rsidRPr="00550993" w:rsidRDefault="00C526FB" w:rsidP="00C526FB">
      <w:pPr>
        <w:shd w:val="clear" w:color="auto" w:fill="FFFFFF"/>
        <w:tabs>
          <w:tab w:val="left" w:pos="931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 xml:space="preserve">рассмотрение индивидуальных служебных споров в соответствии с Федеральным законом от 27 июля </w:t>
      </w:r>
      <w:smartTag w:uri="urn:schemas-microsoft-com:office:smarttags" w:element="metricconverter">
        <w:smartTagPr>
          <w:attr w:name="ProductID" w:val="2004 г"/>
        </w:smartTagPr>
        <w:r w:rsidRPr="00550993">
          <w:rPr>
            <w:rFonts w:ascii="Times New Roman" w:hAnsi="Times New Roman" w:cs="Times New Roman"/>
            <w:color w:val="000000"/>
            <w:sz w:val="24"/>
            <w:szCs w:val="24"/>
          </w:rPr>
          <w:t>2004 г</w:t>
        </w:r>
      </w:smartTag>
      <w:r w:rsidRPr="00550993">
        <w:rPr>
          <w:rFonts w:ascii="Times New Roman" w:hAnsi="Times New Roman" w:cs="Times New Roman"/>
          <w:color w:val="000000"/>
          <w:sz w:val="24"/>
          <w:szCs w:val="24"/>
        </w:rPr>
        <w:t>. № 79-ФЗ «О государственной гражданской службе» и другими федеральными законами;</w:t>
      </w:r>
    </w:p>
    <w:p w:rsidR="00C526FB" w:rsidRPr="00550993" w:rsidRDefault="00C526FB" w:rsidP="00C526FB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>проведение по его заявлению служебной</w:t>
      </w:r>
      <w:r w:rsidRPr="00550993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550993">
        <w:rPr>
          <w:rFonts w:ascii="Times New Roman" w:hAnsi="Times New Roman" w:cs="Times New Roman"/>
          <w:color w:val="000000"/>
          <w:sz w:val="24"/>
          <w:szCs w:val="24"/>
        </w:rPr>
        <w:t>проверки;</w:t>
      </w:r>
    </w:p>
    <w:p w:rsidR="00C526FB" w:rsidRPr="00550993" w:rsidRDefault="00C526FB" w:rsidP="00C526FB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>защиту своих прав и законных интересов на гражданской службе, включая обжалование в суд их нарушения;</w:t>
      </w:r>
    </w:p>
    <w:p w:rsidR="00C526FB" w:rsidRPr="00550993" w:rsidRDefault="00C526FB" w:rsidP="00C526FB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 xml:space="preserve">медицинское страхование в соответствии с Федеральным законом от 27 июля </w:t>
      </w:r>
      <w:smartTag w:uri="urn:schemas-microsoft-com:office:smarttags" w:element="metricconverter">
        <w:smartTagPr>
          <w:attr w:name="ProductID" w:val="2004 г"/>
        </w:smartTagPr>
        <w:r w:rsidRPr="00550993">
          <w:rPr>
            <w:rFonts w:ascii="Times New Roman" w:hAnsi="Times New Roman" w:cs="Times New Roman"/>
            <w:color w:val="000000"/>
            <w:sz w:val="24"/>
            <w:szCs w:val="24"/>
          </w:rPr>
          <w:t>2004</w:t>
        </w:r>
        <w:r w:rsidRPr="00550993">
          <w:rPr>
            <w:rFonts w:ascii="Times New Roman" w:hAnsi="Times New Roman" w:cs="Times New Roman"/>
            <w:color w:val="000000"/>
            <w:sz w:val="24"/>
            <w:szCs w:val="24"/>
            <w:lang w:val="en-US"/>
          </w:rPr>
          <w:t> </w:t>
        </w:r>
        <w:r w:rsidRPr="00550993">
          <w:rPr>
            <w:rFonts w:ascii="Times New Roman" w:hAnsi="Times New Roman" w:cs="Times New Roman"/>
            <w:color w:val="000000"/>
            <w:sz w:val="24"/>
            <w:szCs w:val="24"/>
          </w:rPr>
          <w:t>г</w:t>
        </w:r>
      </w:smartTag>
      <w:r w:rsidRPr="00550993">
        <w:rPr>
          <w:rFonts w:ascii="Times New Roman" w:hAnsi="Times New Roman" w:cs="Times New Roman"/>
          <w:color w:val="000000"/>
          <w:sz w:val="24"/>
          <w:szCs w:val="24"/>
        </w:rPr>
        <w:t>. № 79-ФЗ «О государственной гражданской службе» и федеральным законом о медицинском страховании государственных служащих Российской Федерации;</w:t>
      </w:r>
    </w:p>
    <w:p w:rsidR="00C526FB" w:rsidRPr="00550993" w:rsidRDefault="00C526FB" w:rsidP="00C526FB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>государственную защиту своих жизни и здоровья, жизни и здоровья членов своей семьи, а также принадлежащего ему имущества;</w:t>
      </w:r>
    </w:p>
    <w:p w:rsidR="00C526FB" w:rsidRPr="00550993" w:rsidRDefault="00C526FB" w:rsidP="00C526FB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>государственное пенсионное обеспечение в соответствии с Федеральным законом от 15 декабря 2001г. №166-ФЗ «О государственном пенсионном обеспечении в Российской Федерации» ;</w:t>
      </w:r>
    </w:p>
    <w:p w:rsidR="00C526FB" w:rsidRPr="00550993" w:rsidRDefault="00C526FB" w:rsidP="00C526FB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>использование иных прав, предоставленных действующим законодательством Российской Федерации и служебным контрактом;</w:t>
      </w:r>
    </w:p>
    <w:p w:rsidR="00C526FB" w:rsidRPr="00550993" w:rsidRDefault="00C526FB" w:rsidP="00C526FB">
      <w:pPr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bCs/>
          <w:color w:val="000000"/>
          <w:sz w:val="24"/>
          <w:szCs w:val="24"/>
        </w:rPr>
        <w:t>Ведущий специалист-эксперт</w:t>
      </w:r>
      <w:r w:rsidRPr="00550993">
        <w:rPr>
          <w:rFonts w:ascii="Times New Roman" w:hAnsi="Times New Roman" w:cs="Times New Roman"/>
          <w:color w:val="000000"/>
          <w:sz w:val="24"/>
          <w:szCs w:val="24"/>
        </w:rPr>
        <w:t xml:space="preserve"> Отдела несет ответственность в пределах, определенных действующим законодательством Российской Федерации:</w:t>
      </w:r>
    </w:p>
    <w:bookmarkEnd w:id="4"/>
    <w:p w:rsidR="00C526FB" w:rsidRPr="00550993" w:rsidRDefault="00C526FB" w:rsidP="00C526FB">
      <w:pPr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>за неисполнение или ненадлежащее исполнение функциональных обязанностей, определенных настоящим регламентом;</w:t>
      </w:r>
    </w:p>
    <w:p w:rsidR="00C526FB" w:rsidRPr="00550993" w:rsidRDefault="00C526FB" w:rsidP="00C526FB">
      <w:pPr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>за действия или бездействие, ведущее к нарушению прав и законных интересов граждан, юридических лиц, индивидуальных предпринимателей;</w:t>
      </w:r>
    </w:p>
    <w:p w:rsidR="00C526FB" w:rsidRPr="00550993" w:rsidRDefault="00C526FB" w:rsidP="00C526FB">
      <w:pPr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>за не сохранение государственной тайны, в также за разглашение сведений, ставших известными в связи с исполнением служебных обязанностей.</w:t>
      </w:r>
    </w:p>
    <w:p w:rsidR="00C526FB" w:rsidRPr="00550993" w:rsidRDefault="00C526FB" w:rsidP="00C526FB">
      <w:pPr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>за  причинение  морального, имущественного ущерба;</w:t>
      </w:r>
    </w:p>
    <w:p w:rsidR="00C526FB" w:rsidRPr="00550993" w:rsidRDefault="00C526FB" w:rsidP="00C526FB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за несвоевременное выполнение заданий, приказов, распоряжений и поручений вышестоящих в порядке подчиненности руководителей, за исключением незаконных; </w:t>
      </w:r>
    </w:p>
    <w:p w:rsidR="00C526FB" w:rsidRPr="00550993" w:rsidRDefault="00C526FB" w:rsidP="00C526FB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pacing w:val="4"/>
          <w:sz w:val="24"/>
          <w:szCs w:val="24"/>
        </w:rPr>
        <w:t>за несвоевременное рассмотрение в пределах своих должностных обязанностей обращений граждан и общественных организаций, учреждений, государственных органов, органов местного самоуправления</w:t>
      </w:r>
      <w:r w:rsidRPr="0055099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526FB" w:rsidRPr="00550993" w:rsidRDefault="00C526FB" w:rsidP="00C526FB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pacing w:val="4"/>
          <w:sz w:val="24"/>
          <w:szCs w:val="24"/>
        </w:rPr>
        <w:t>за совершение  действий, затрудняющих работу органов государственной власти, а также приводящих к подрыву авторитета государственных гражданских служащих</w:t>
      </w:r>
      <w:r w:rsidRPr="0055099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526FB" w:rsidRPr="00550993" w:rsidRDefault="00C526FB" w:rsidP="00C526FB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pacing w:val="4"/>
          <w:sz w:val="24"/>
          <w:szCs w:val="24"/>
        </w:rPr>
        <w:t>за несоблюдение обязанностей, запретов и ограничений, установленных законодательством о государственной службе и противодействию коррупции</w:t>
      </w:r>
    </w:p>
    <w:p w:rsidR="00C526FB" w:rsidRPr="00550993" w:rsidRDefault="00C526FB" w:rsidP="00C526FB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pacing w:val="4"/>
          <w:sz w:val="24"/>
          <w:szCs w:val="24"/>
        </w:rPr>
        <w:t>за нарушение положений  настоящего должностного регламента</w:t>
      </w:r>
      <w:r w:rsidRPr="0055099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526FB" w:rsidRPr="00550993" w:rsidRDefault="00C526FB" w:rsidP="00C526FB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550993">
        <w:rPr>
          <w:rFonts w:ascii="Times New Roman" w:hAnsi="Times New Roman" w:cs="Times New Roman"/>
          <w:color w:val="000000"/>
          <w:sz w:val="24"/>
          <w:szCs w:val="24"/>
        </w:rPr>
        <w:t xml:space="preserve">Гражданский служащий не в 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гражданский служащий должен представить в письменной форме обоснование неправомерности данного поручения с указанием положений </w:t>
      </w:r>
      <w:r w:rsidRPr="00550993">
        <w:rPr>
          <w:rFonts w:ascii="Times New Roman" w:hAnsi="Times New Roman" w:cs="Times New Roman"/>
          <w:color w:val="000000"/>
          <w:sz w:val="24"/>
          <w:szCs w:val="24"/>
        </w:rPr>
        <w:lastRenderedPageBreak/>
        <w:t>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 В случае  исполнения гражданским служащим неправомерного поручения гражданский служащий и давший это поручение руководитель несут дисциплинарную, гражданско-правовую, административную или уголовную ответственность в соответствии  с федеральными законами.</w:t>
      </w:r>
    </w:p>
    <w:p w:rsidR="00C526FB" w:rsidRPr="000B407D" w:rsidRDefault="00C526FB" w:rsidP="00C526FB">
      <w:pPr>
        <w:widowControl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526FB" w:rsidRDefault="00C526FB" w:rsidP="00C526FB">
      <w:pPr>
        <w:shd w:val="clear" w:color="auto" w:fill="FFFFFF"/>
        <w:spacing w:line="274" w:lineRule="exact"/>
        <w:ind w:firstLine="69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6CC2">
        <w:rPr>
          <w:rFonts w:ascii="Times New Roman" w:hAnsi="Times New Roman" w:cs="Times New Roman"/>
          <w:b/>
          <w:bCs/>
          <w:sz w:val="24"/>
          <w:szCs w:val="24"/>
          <w:lang w:val="en-US"/>
        </w:rPr>
        <w:t>IV</w:t>
      </w:r>
      <w:r w:rsidRPr="005B6CC2">
        <w:rPr>
          <w:rFonts w:ascii="Times New Roman" w:hAnsi="Times New Roman" w:cs="Times New Roman"/>
          <w:b/>
          <w:bCs/>
          <w:sz w:val="24"/>
          <w:szCs w:val="24"/>
        </w:rPr>
        <w:t>. Перечень вопросов, по которым гражданский служащий вправе или обязан самостоятельно принимать определенные решения.</w:t>
      </w:r>
    </w:p>
    <w:p w:rsidR="00C526FB" w:rsidRDefault="00C526FB" w:rsidP="00C526FB">
      <w:pPr>
        <w:shd w:val="clear" w:color="auto" w:fill="FFFFFF"/>
        <w:spacing w:line="274" w:lineRule="exact"/>
        <w:ind w:firstLine="69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526FB" w:rsidRDefault="00C526FB" w:rsidP="00C526FB">
      <w:pPr>
        <w:tabs>
          <w:tab w:val="left" w:pos="8100"/>
        </w:tabs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</w:t>
      </w:r>
      <w:r w:rsidRPr="005B6CC2">
        <w:rPr>
          <w:rFonts w:ascii="Times New Roman" w:hAnsi="Times New Roman" w:cs="Times New Roman"/>
          <w:bCs/>
          <w:sz w:val="24"/>
          <w:szCs w:val="24"/>
        </w:rPr>
        <w:t xml:space="preserve">.1. </w:t>
      </w:r>
      <w:r>
        <w:rPr>
          <w:rFonts w:ascii="Times New Roman" w:hAnsi="Times New Roman" w:cs="Times New Roman"/>
          <w:bCs/>
          <w:sz w:val="24"/>
          <w:szCs w:val="24"/>
        </w:rPr>
        <w:t>Главный</w:t>
      </w:r>
      <w:r w:rsidRPr="008D417B">
        <w:rPr>
          <w:rFonts w:ascii="Times New Roman" w:hAnsi="Times New Roman" w:cs="Times New Roman"/>
          <w:bCs/>
          <w:sz w:val="24"/>
          <w:szCs w:val="24"/>
        </w:rPr>
        <w:t xml:space="preserve"> специалист-эксперт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B6CC2">
        <w:rPr>
          <w:rFonts w:ascii="Times New Roman" w:hAnsi="Times New Roman" w:cs="Times New Roman"/>
          <w:bCs/>
          <w:sz w:val="24"/>
          <w:szCs w:val="24"/>
        </w:rPr>
        <w:t>в пределах своей компетенцией самостоятельно приним</w:t>
      </w:r>
      <w:r w:rsidRPr="005B6CC2">
        <w:rPr>
          <w:rFonts w:ascii="Times New Roman" w:hAnsi="Times New Roman" w:cs="Times New Roman"/>
          <w:bCs/>
          <w:sz w:val="24"/>
          <w:szCs w:val="24"/>
        </w:rPr>
        <w:t>а</w:t>
      </w:r>
      <w:r w:rsidRPr="005B6CC2">
        <w:rPr>
          <w:rFonts w:ascii="Times New Roman" w:hAnsi="Times New Roman" w:cs="Times New Roman"/>
          <w:bCs/>
          <w:sz w:val="24"/>
          <w:szCs w:val="24"/>
        </w:rPr>
        <w:t>ет  решения:</w:t>
      </w:r>
    </w:p>
    <w:p w:rsidR="00C526FB" w:rsidRPr="005B6CC2" w:rsidRDefault="00C526FB" w:rsidP="00C526FB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4.1.1.о планировании своей служебной деятельности ,</w:t>
      </w:r>
    </w:p>
    <w:p w:rsidR="00C526FB" w:rsidRPr="005B6CC2" w:rsidRDefault="00C526FB" w:rsidP="00C526FB">
      <w:pPr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4.1.2. </w:t>
      </w:r>
      <w:r w:rsidRPr="005B6CC2">
        <w:rPr>
          <w:rFonts w:ascii="Times New Roman" w:hAnsi="Times New Roman" w:cs="Times New Roman"/>
          <w:bCs/>
          <w:color w:val="000000"/>
          <w:sz w:val="24"/>
          <w:szCs w:val="24"/>
        </w:rPr>
        <w:t>о проведении организационных мероприятий по вопросам защиты прав потребителей,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санитарно-эпидемиологического благополучия,</w:t>
      </w:r>
    </w:p>
    <w:p w:rsidR="00C526FB" w:rsidRPr="005B6CC2" w:rsidRDefault="00C526FB" w:rsidP="00C526FB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4.1.2. </w:t>
      </w:r>
      <w:r w:rsidRPr="005B6CC2">
        <w:rPr>
          <w:rFonts w:ascii="Times New Roman" w:hAnsi="Times New Roman" w:cs="Times New Roman"/>
          <w:bCs/>
          <w:sz w:val="24"/>
          <w:szCs w:val="24"/>
        </w:rPr>
        <w:t>о необходимости включения в мероприятия по контролю специалистов Ф</w:t>
      </w:r>
      <w:r>
        <w:rPr>
          <w:rFonts w:ascii="Times New Roman" w:hAnsi="Times New Roman" w:cs="Times New Roman"/>
          <w:bCs/>
          <w:sz w:val="24"/>
          <w:szCs w:val="24"/>
        </w:rPr>
        <w:t>Б</w:t>
      </w:r>
      <w:r w:rsidRPr="005B6CC2">
        <w:rPr>
          <w:rFonts w:ascii="Times New Roman" w:hAnsi="Times New Roman" w:cs="Times New Roman"/>
          <w:bCs/>
          <w:sz w:val="24"/>
          <w:szCs w:val="24"/>
        </w:rPr>
        <w:t>УЗ,</w:t>
      </w:r>
    </w:p>
    <w:p w:rsidR="00C526FB" w:rsidRPr="005B6CC2" w:rsidRDefault="00C526FB" w:rsidP="00C526FB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4.1.3. </w:t>
      </w:r>
      <w:r w:rsidRPr="005B6CC2">
        <w:rPr>
          <w:rFonts w:ascii="Times New Roman" w:hAnsi="Times New Roman" w:cs="Times New Roman"/>
          <w:bCs/>
          <w:sz w:val="24"/>
          <w:szCs w:val="24"/>
        </w:rPr>
        <w:t>о необходимости применения административных мер воздействия при проведении мероприятий по контролю,</w:t>
      </w:r>
    </w:p>
    <w:p w:rsidR="00C526FB" w:rsidRPr="005B6CC2" w:rsidRDefault="00C526FB" w:rsidP="00C526FB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4.1.4. </w:t>
      </w:r>
      <w:r w:rsidRPr="005B6CC2">
        <w:rPr>
          <w:rFonts w:ascii="Times New Roman" w:hAnsi="Times New Roman" w:cs="Times New Roman"/>
          <w:bCs/>
          <w:sz w:val="24"/>
          <w:szCs w:val="24"/>
        </w:rPr>
        <w:t>о необходимости проведения лабораторно-инструментальных исследований на объектах надзора,</w:t>
      </w:r>
    </w:p>
    <w:p w:rsidR="00C526FB" w:rsidRPr="005B6CC2" w:rsidRDefault="00C526FB" w:rsidP="00C526FB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4.1.5. </w:t>
      </w:r>
      <w:r w:rsidRPr="005B6CC2">
        <w:rPr>
          <w:rFonts w:ascii="Times New Roman" w:hAnsi="Times New Roman" w:cs="Times New Roman"/>
          <w:bCs/>
          <w:sz w:val="24"/>
          <w:szCs w:val="24"/>
        </w:rPr>
        <w:t xml:space="preserve">о необходимости подготовки документов в органы местного самоуправления, органы исполнительной власти, правоохранительные органы, органы прокуратуры по результатам контроля, </w:t>
      </w:r>
    </w:p>
    <w:p w:rsidR="00C526FB" w:rsidRDefault="00C526FB" w:rsidP="00C526FB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4.1.6. </w:t>
      </w:r>
      <w:r w:rsidRPr="005B6CC2">
        <w:rPr>
          <w:rFonts w:ascii="Times New Roman" w:hAnsi="Times New Roman" w:cs="Times New Roman"/>
          <w:bCs/>
          <w:sz w:val="24"/>
          <w:szCs w:val="24"/>
        </w:rPr>
        <w:t>о принятии обоснованного решения по результатам надзорных мероприятий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5B6CC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рассмотрения обращений</w:t>
      </w:r>
      <w:r w:rsidRPr="005B6CC2">
        <w:rPr>
          <w:rFonts w:ascii="Times New Roman" w:hAnsi="Times New Roman" w:cs="Times New Roman"/>
          <w:bCs/>
          <w:sz w:val="24"/>
          <w:szCs w:val="24"/>
        </w:rPr>
        <w:t>,</w:t>
      </w:r>
    </w:p>
    <w:p w:rsidR="00C526FB" w:rsidRPr="005B6CC2" w:rsidRDefault="00C526FB" w:rsidP="00C526FB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4.1.7. о рассмотрении и  согласовании документов в пределах компетенции,</w:t>
      </w:r>
    </w:p>
    <w:p w:rsidR="00C526FB" w:rsidRDefault="00C526FB" w:rsidP="00C526FB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4.1.8. принимает иные решения в пределах компетенции,</w:t>
      </w:r>
    </w:p>
    <w:p w:rsidR="00C526FB" w:rsidRDefault="00C526FB" w:rsidP="00C526FB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4.1.9. о подготовке и представлении  начальнику отдела  предложений в план работы отдела.</w:t>
      </w:r>
    </w:p>
    <w:p w:rsidR="00C526FB" w:rsidRDefault="00C526FB" w:rsidP="00C526FB">
      <w:pPr>
        <w:tabs>
          <w:tab w:val="left" w:pos="8100"/>
        </w:tabs>
        <w:ind w:firstLine="72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526FB" w:rsidRDefault="00C526FB" w:rsidP="00C526FB">
      <w:pPr>
        <w:tabs>
          <w:tab w:val="left" w:pos="8100"/>
        </w:tabs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6CC2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5B6CC2">
        <w:rPr>
          <w:rFonts w:ascii="Times New Roman" w:hAnsi="Times New Roman" w:cs="Times New Roman"/>
          <w:b/>
          <w:bCs/>
          <w:sz w:val="24"/>
          <w:szCs w:val="24"/>
        </w:rPr>
        <w:t xml:space="preserve">. Перечень вопросов по которым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главный специалист-эксперт </w:t>
      </w:r>
      <w:r w:rsidRPr="005B6CC2">
        <w:rPr>
          <w:rFonts w:ascii="Times New Roman" w:hAnsi="Times New Roman" w:cs="Times New Roman"/>
          <w:b/>
          <w:bCs/>
          <w:sz w:val="24"/>
          <w:szCs w:val="24"/>
        </w:rPr>
        <w:t>Отдела вправе или обязан уч</w:t>
      </w:r>
      <w:r w:rsidRPr="005B6CC2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5B6CC2">
        <w:rPr>
          <w:rFonts w:ascii="Times New Roman" w:hAnsi="Times New Roman" w:cs="Times New Roman"/>
          <w:b/>
          <w:bCs/>
          <w:sz w:val="24"/>
          <w:szCs w:val="24"/>
        </w:rPr>
        <w:t xml:space="preserve">ствовать при подготовке проектов </w:t>
      </w:r>
      <w:r>
        <w:rPr>
          <w:rFonts w:ascii="Times New Roman" w:hAnsi="Times New Roman" w:cs="Times New Roman"/>
          <w:b/>
          <w:bCs/>
          <w:sz w:val="24"/>
          <w:szCs w:val="24"/>
        </w:rPr>
        <w:t>нормативных</w:t>
      </w:r>
      <w:r w:rsidRPr="005B6CC2">
        <w:rPr>
          <w:rFonts w:ascii="Times New Roman" w:hAnsi="Times New Roman" w:cs="Times New Roman"/>
          <w:b/>
          <w:bCs/>
          <w:sz w:val="24"/>
          <w:szCs w:val="24"/>
        </w:rPr>
        <w:t xml:space="preserve"> правовых актов и (или) проектов управленческих и иных р</w:t>
      </w:r>
      <w:r w:rsidRPr="005B6CC2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5B6CC2">
        <w:rPr>
          <w:rFonts w:ascii="Times New Roman" w:hAnsi="Times New Roman" w:cs="Times New Roman"/>
          <w:b/>
          <w:bCs/>
          <w:sz w:val="24"/>
          <w:szCs w:val="24"/>
        </w:rPr>
        <w:t>шений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C526FB" w:rsidRDefault="00C526FB" w:rsidP="00C526FB">
      <w:pPr>
        <w:tabs>
          <w:tab w:val="left" w:pos="8100"/>
        </w:tabs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526FB" w:rsidRPr="005B6CC2" w:rsidRDefault="00C526FB" w:rsidP="00C526FB">
      <w:pPr>
        <w:tabs>
          <w:tab w:val="left" w:pos="8100"/>
        </w:tabs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5B6CC2">
        <w:rPr>
          <w:rFonts w:ascii="Times New Roman" w:hAnsi="Times New Roman" w:cs="Times New Roman"/>
          <w:bCs/>
          <w:sz w:val="24"/>
          <w:szCs w:val="24"/>
        </w:rPr>
        <w:t xml:space="preserve">.1. </w:t>
      </w:r>
      <w:r w:rsidRPr="008D417B">
        <w:rPr>
          <w:rFonts w:ascii="Times New Roman" w:hAnsi="Times New Roman" w:cs="Times New Roman"/>
          <w:bCs/>
          <w:sz w:val="24"/>
          <w:szCs w:val="24"/>
        </w:rPr>
        <w:t>Главный специалист-эксперт</w:t>
      </w:r>
      <w:r w:rsidRPr="005B6CC2">
        <w:rPr>
          <w:rFonts w:ascii="Times New Roman" w:hAnsi="Times New Roman" w:cs="Times New Roman"/>
          <w:sz w:val="24"/>
          <w:szCs w:val="24"/>
        </w:rPr>
        <w:t xml:space="preserve"> </w:t>
      </w:r>
      <w:r w:rsidRPr="005B6CC2">
        <w:rPr>
          <w:rFonts w:ascii="Times New Roman" w:hAnsi="Times New Roman" w:cs="Times New Roman"/>
          <w:bCs/>
          <w:sz w:val="24"/>
          <w:szCs w:val="24"/>
        </w:rPr>
        <w:t>Отдела вправе или обязан</w:t>
      </w:r>
      <w:r w:rsidRPr="00B63E0F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5B6CC2">
        <w:rPr>
          <w:rFonts w:ascii="Times New Roman" w:hAnsi="Times New Roman" w:cs="Times New Roman"/>
          <w:color w:val="000000"/>
          <w:spacing w:val="-8"/>
          <w:sz w:val="24"/>
          <w:szCs w:val="24"/>
        </w:rPr>
        <w:t>принимать участие</w:t>
      </w:r>
      <w:r w:rsidRPr="005B6CC2">
        <w:rPr>
          <w:rFonts w:ascii="Times New Roman" w:hAnsi="Times New Roman" w:cs="Times New Roman"/>
          <w:bCs/>
          <w:sz w:val="24"/>
          <w:szCs w:val="24"/>
        </w:rPr>
        <w:t>:</w:t>
      </w:r>
    </w:p>
    <w:p w:rsidR="00C526FB" w:rsidRDefault="00C526FB" w:rsidP="00C526FB">
      <w:pPr>
        <w:ind w:firstLine="709"/>
        <w:jc w:val="both"/>
        <w:rPr>
          <w:rFonts w:ascii="Times New Roman" w:hAnsi="Times New Roman" w:cs="Times New Roman"/>
          <w:color w:val="000000"/>
          <w:spacing w:val="-8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5.1.1.  </w:t>
      </w:r>
      <w:r w:rsidRPr="005B6CC2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в подготовке </w:t>
      </w:r>
      <w:r w:rsidRPr="003E56CD">
        <w:rPr>
          <w:rFonts w:ascii="Times New Roman" w:hAnsi="Times New Roman" w:cs="Times New Roman"/>
          <w:sz w:val="24"/>
          <w:szCs w:val="24"/>
        </w:rPr>
        <w:t>проектов постановлений, приказов, распоряжений и иных распорядительных документов Управления</w:t>
      </w:r>
      <w:r>
        <w:rPr>
          <w:rFonts w:ascii="Times New Roman" w:hAnsi="Times New Roman" w:cs="Times New Roman"/>
          <w:sz w:val="24"/>
          <w:szCs w:val="24"/>
        </w:rPr>
        <w:t>, материалов  для выступлений на совещаниях,</w:t>
      </w:r>
      <w:r w:rsidRPr="005B6CC2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</w:p>
    <w:p w:rsidR="00C526FB" w:rsidRPr="005B6CC2" w:rsidRDefault="00C526FB" w:rsidP="00C526FB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5.1.2. в </w:t>
      </w:r>
      <w:r w:rsidRPr="005B6CC2">
        <w:rPr>
          <w:rFonts w:ascii="Times New Roman" w:hAnsi="Times New Roman" w:cs="Times New Roman"/>
          <w:bCs/>
          <w:sz w:val="24"/>
          <w:szCs w:val="24"/>
        </w:rPr>
        <w:t xml:space="preserve">подготовке информации в Федеральную службу по </w:t>
      </w:r>
      <w:r>
        <w:rPr>
          <w:rFonts w:ascii="Times New Roman" w:hAnsi="Times New Roman" w:cs="Times New Roman"/>
          <w:bCs/>
          <w:sz w:val="24"/>
          <w:szCs w:val="24"/>
        </w:rPr>
        <w:t>надзору в сфере защиты прав потребителей и благополучия человека</w:t>
      </w:r>
      <w:r w:rsidRPr="005B6CC2">
        <w:rPr>
          <w:rFonts w:ascii="Times New Roman" w:hAnsi="Times New Roman" w:cs="Times New Roman"/>
          <w:bCs/>
          <w:sz w:val="24"/>
          <w:szCs w:val="24"/>
        </w:rPr>
        <w:t>,</w:t>
      </w:r>
    </w:p>
    <w:p w:rsidR="00C526FB" w:rsidRDefault="00C526FB" w:rsidP="00C526FB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5.1.3. в </w:t>
      </w:r>
      <w:r w:rsidRPr="00B63E0F">
        <w:rPr>
          <w:rFonts w:ascii="Times New Roman" w:hAnsi="Times New Roman" w:cs="Times New Roman"/>
          <w:bCs/>
          <w:sz w:val="24"/>
          <w:szCs w:val="24"/>
        </w:rPr>
        <w:t>подготовке ответов в министерства, ведомства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B63E0F">
        <w:rPr>
          <w:rFonts w:ascii="Times New Roman" w:hAnsi="Times New Roman" w:cs="Times New Roman"/>
          <w:bCs/>
          <w:sz w:val="24"/>
          <w:szCs w:val="24"/>
        </w:rPr>
        <w:t xml:space="preserve"> органы местного самоуправления, и  </w:t>
      </w:r>
      <w:r>
        <w:rPr>
          <w:rFonts w:ascii="Times New Roman" w:hAnsi="Times New Roman" w:cs="Times New Roman"/>
          <w:bCs/>
          <w:sz w:val="24"/>
          <w:szCs w:val="24"/>
        </w:rPr>
        <w:t xml:space="preserve">в подготовке информации </w:t>
      </w:r>
      <w:r w:rsidRPr="00B63E0F">
        <w:rPr>
          <w:rFonts w:ascii="Times New Roman" w:hAnsi="Times New Roman" w:cs="Times New Roman"/>
          <w:bCs/>
          <w:sz w:val="24"/>
          <w:szCs w:val="24"/>
        </w:rPr>
        <w:t>по результатам проведения мероприятий по контролю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C526FB" w:rsidRDefault="00C526FB" w:rsidP="00C526FB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5.1.4. в подготовке  основных направлений  деятельности и планов работы Управления и ФБУЗ.</w:t>
      </w:r>
    </w:p>
    <w:p w:rsidR="00C526FB" w:rsidRDefault="00C526FB" w:rsidP="00C526FB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C526FB" w:rsidRDefault="00C526FB" w:rsidP="00C526FB">
      <w:pPr>
        <w:tabs>
          <w:tab w:val="left" w:pos="8100"/>
        </w:tabs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VI</w:t>
      </w:r>
      <w:r w:rsidRPr="005B6CC2">
        <w:rPr>
          <w:rFonts w:ascii="Times New Roman" w:hAnsi="Times New Roman" w:cs="Times New Roman"/>
          <w:b/>
          <w:bCs/>
          <w:sz w:val="24"/>
          <w:szCs w:val="24"/>
        </w:rPr>
        <w:t>. Сроки и процедуры подготовки, рассмотрения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проектов управленческих и иных решений</w:t>
      </w:r>
      <w:r w:rsidRPr="005B6CC2">
        <w:rPr>
          <w:rFonts w:ascii="Times New Roman" w:hAnsi="Times New Roman" w:cs="Times New Roman"/>
          <w:b/>
          <w:bCs/>
          <w:sz w:val="24"/>
          <w:szCs w:val="24"/>
        </w:rPr>
        <w:t>, порядок согласования и пр</w:t>
      </w:r>
      <w:r w:rsidRPr="005B6CC2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5B6CC2">
        <w:rPr>
          <w:rFonts w:ascii="Times New Roman" w:hAnsi="Times New Roman" w:cs="Times New Roman"/>
          <w:b/>
          <w:bCs/>
          <w:sz w:val="24"/>
          <w:szCs w:val="24"/>
        </w:rPr>
        <w:t xml:space="preserve">нятия </w:t>
      </w:r>
      <w:r>
        <w:rPr>
          <w:rFonts w:ascii="Times New Roman" w:hAnsi="Times New Roman" w:cs="Times New Roman"/>
          <w:b/>
          <w:bCs/>
          <w:sz w:val="24"/>
          <w:szCs w:val="24"/>
        </w:rPr>
        <w:t>данных</w:t>
      </w:r>
      <w:r w:rsidRPr="005B6CC2">
        <w:rPr>
          <w:rFonts w:ascii="Times New Roman" w:hAnsi="Times New Roman" w:cs="Times New Roman"/>
          <w:b/>
          <w:bCs/>
          <w:sz w:val="24"/>
          <w:szCs w:val="24"/>
        </w:rPr>
        <w:t xml:space="preserve"> решений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C526FB" w:rsidRDefault="00C526FB" w:rsidP="00C526FB">
      <w:pPr>
        <w:tabs>
          <w:tab w:val="left" w:pos="8100"/>
        </w:tabs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6C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C526FB" w:rsidRPr="00002A70" w:rsidRDefault="00C526FB" w:rsidP="00C526FB">
      <w:pPr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02A70">
        <w:rPr>
          <w:rFonts w:ascii="Times New Roman" w:hAnsi="Times New Roman" w:cs="Times New Roman"/>
          <w:bCs/>
          <w:color w:val="000000"/>
          <w:sz w:val="24"/>
          <w:szCs w:val="24"/>
        </w:rPr>
        <w:t>6.1. В соответствии  со своими должностными обязанностями главный специалист -эксперт принимает решения в сроки, установленные  законодательными и иными нормативными правовыми актами Российской Федерации.</w:t>
      </w:r>
    </w:p>
    <w:p w:rsidR="00C526FB" w:rsidRPr="000B407D" w:rsidRDefault="00C526FB" w:rsidP="00C526FB">
      <w:pPr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02A70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0B407D">
        <w:rPr>
          <w:rFonts w:ascii="Times New Roman" w:hAnsi="Times New Roman" w:cs="Times New Roman"/>
          <w:bCs/>
          <w:color w:val="000000"/>
          <w:sz w:val="24"/>
          <w:szCs w:val="24"/>
        </w:rPr>
        <w:t>6.2.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0B407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Подготовка, рассмотрение  проектов управленческих и (или) иных решений гражданским служащим замещающим должность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главного</w:t>
      </w:r>
      <w:r w:rsidRPr="000B407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специалиста -эксперта, </w:t>
      </w:r>
      <w:r w:rsidRPr="000B407D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осуществляется с учетом сроков, установленных:</w:t>
      </w:r>
    </w:p>
    <w:p w:rsidR="00C526FB" w:rsidRPr="000B407D" w:rsidRDefault="00C526FB" w:rsidP="00C526FB">
      <w:pPr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– </w:t>
      </w:r>
      <w:r w:rsidRPr="000B407D">
        <w:rPr>
          <w:rFonts w:ascii="Times New Roman" w:hAnsi="Times New Roman" w:cs="Times New Roman"/>
          <w:bCs/>
          <w:color w:val="000000"/>
          <w:sz w:val="24"/>
          <w:szCs w:val="24"/>
        </w:rPr>
        <w:t>федеральными законами и иными нормативными правовыми актами;</w:t>
      </w:r>
    </w:p>
    <w:p w:rsidR="00C526FB" w:rsidRPr="000B407D" w:rsidRDefault="00C526FB" w:rsidP="00C526FB">
      <w:pPr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– </w:t>
      </w:r>
      <w:r w:rsidRPr="000B407D">
        <w:rPr>
          <w:rFonts w:ascii="Times New Roman" w:hAnsi="Times New Roman" w:cs="Times New Roman"/>
          <w:bCs/>
          <w:color w:val="000000"/>
          <w:sz w:val="24"/>
          <w:szCs w:val="24"/>
        </w:rPr>
        <w:t>Президентом Российской Федерации, Правительством Российской Федерации;</w:t>
      </w:r>
    </w:p>
    <w:p w:rsidR="00C526FB" w:rsidRPr="000B407D" w:rsidRDefault="00C526FB" w:rsidP="00C526FB">
      <w:pPr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– </w:t>
      </w:r>
      <w:r w:rsidRPr="000B407D">
        <w:rPr>
          <w:rFonts w:ascii="Times New Roman" w:hAnsi="Times New Roman" w:cs="Times New Roman"/>
          <w:bCs/>
          <w:color w:val="000000"/>
          <w:sz w:val="24"/>
          <w:szCs w:val="24"/>
        </w:rPr>
        <w:t>Регламентом Роспотребнадзора;</w:t>
      </w:r>
    </w:p>
    <w:p w:rsidR="00C526FB" w:rsidRPr="000B407D" w:rsidRDefault="00C526FB" w:rsidP="00C526FB">
      <w:pPr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– </w:t>
      </w:r>
      <w:r w:rsidRPr="000B407D">
        <w:rPr>
          <w:rFonts w:ascii="Times New Roman" w:hAnsi="Times New Roman" w:cs="Times New Roman"/>
          <w:bCs/>
          <w:color w:val="000000"/>
          <w:sz w:val="24"/>
          <w:szCs w:val="24"/>
        </w:rPr>
        <w:t>приказами и распоряжениями Роспотребнадзора, а также иными правовыми актами Роспотребнадзора;</w:t>
      </w:r>
    </w:p>
    <w:p w:rsidR="00C526FB" w:rsidRPr="000B407D" w:rsidRDefault="00C526FB" w:rsidP="00C526FB">
      <w:pPr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– </w:t>
      </w:r>
      <w:r w:rsidRPr="000B407D">
        <w:rPr>
          <w:rFonts w:ascii="Times New Roman" w:hAnsi="Times New Roman" w:cs="Times New Roman"/>
          <w:bCs/>
          <w:color w:val="000000"/>
          <w:sz w:val="24"/>
          <w:szCs w:val="24"/>
        </w:rPr>
        <w:t>руководителем, заместителями руководителя Управления, начальником отдела,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заместителем начальника отдела</w:t>
      </w:r>
      <w:r w:rsidRPr="000B407D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C526FB" w:rsidRPr="005B6CC2" w:rsidRDefault="00C526FB" w:rsidP="00C526F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526FB" w:rsidRDefault="00C526FB" w:rsidP="00C526FB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VII</w:t>
      </w:r>
      <w:r w:rsidRPr="005B6CC2">
        <w:rPr>
          <w:rFonts w:ascii="Times New Roman" w:hAnsi="Times New Roman" w:cs="Times New Roman"/>
          <w:b/>
          <w:sz w:val="24"/>
          <w:szCs w:val="24"/>
        </w:rPr>
        <w:t xml:space="preserve">. Порядок служебного взаимодействия </w:t>
      </w:r>
      <w:r>
        <w:rPr>
          <w:rFonts w:ascii="Times New Roman" w:hAnsi="Times New Roman" w:cs="Times New Roman"/>
          <w:b/>
          <w:bCs/>
          <w:sz w:val="24"/>
          <w:szCs w:val="24"/>
        </w:rPr>
        <w:t>г</w:t>
      </w:r>
      <w:r w:rsidRPr="009A3D27">
        <w:rPr>
          <w:rFonts w:ascii="Times New Roman" w:hAnsi="Times New Roman" w:cs="Times New Roman"/>
          <w:b/>
          <w:bCs/>
          <w:sz w:val="24"/>
          <w:szCs w:val="24"/>
        </w:rPr>
        <w:t>лавн</w:t>
      </w:r>
      <w:r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9A3D27">
        <w:rPr>
          <w:rFonts w:ascii="Times New Roman" w:hAnsi="Times New Roman" w:cs="Times New Roman"/>
          <w:b/>
          <w:bCs/>
          <w:sz w:val="24"/>
          <w:szCs w:val="24"/>
        </w:rPr>
        <w:t xml:space="preserve"> специалист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9A3D27">
        <w:rPr>
          <w:rFonts w:ascii="Times New Roman" w:hAnsi="Times New Roman" w:cs="Times New Roman"/>
          <w:b/>
          <w:bCs/>
          <w:sz w:val="24"/>
          <w:szCs w:val="24"/>
        </w:rPr>
        <w:t>-эксперт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5B6CC2">
        <w:rPr>
          <w:rFonts w:ascii="Times New Roman" w:hAnsi="Times New Roman" w:cs="Times New Roman"/>
          <w:sz w:val="24"/>
          <w:szCs w:val="24"/>
        </w:rPr>
        <w:t xml:space="preserve"> </w:t>
      </w:r>
      <w:r w:rsidRPr="005B6CC2">
        <w:rPr>
          <w:rFonts w:ascii="Times New Roman" w:hAnsi="Times New Roman" w:cs="Times New Roman"/>
          <w:b/>
          <w:sz w:val="24"/>
          <w:szCs w:val="24"/>
        </w:rPr>
        <w:t>Отдела в связи с испо</w:t>
      </w:r>
      <w:r w:rsidRPr="005B6CC2">
        <w:rPr>
          <w:rFonts w:ascii="Times New Roman" w:hAnsi="Times New Roman" w:cs="Times New Roman"/>
          <w:b/>
          <w:sz w:val="24"/>
          <w:szCs w:val="24"/>
        </w:rPr>
        <w:t>л</w:t>
      </w:r>
      <w:r w:rsidRPr="005B6CC2">
        <w:rPr>
          <w:rFonts w:ascii="Times New Roman" w:hAnsi="Times New Roman" w:cs="Times New Roman"/>
          <w:b/>
          <w:sz w:val="24"/>
          <w:szCs w:val="24"/>
        </w:rPr>
        <w:t>нением им должностных обязанностей с гражданскими служащими Управления, иных госуда</w:t>
      </w:r>
      <w:r w:rsidRPr="005B6CC2">
        <w:rPr>
          <w:rFonts w:ascii="Times New Roman" w:hAnsi="Times New Roman" w:cs="Times New Roman"/>
          <w:b/>
          <w:sz w:val="24"/>
          <w:szCs w:val="24"/>
        </w:rPr>
        <w:t>р</w:t>
      </w:r>
      <w:r w:rsidRPr="005B6CC2">
        <w:rPr>
          <w:rFonts w:ascii="Times New Roman" w:hAnsi="Times New Roman" w:cs="Times New Roman"/>
          <w:b/>
          <w:sz w:val="24"/>
          <w:szCs w:val="24"/>
        </w:rPr>
        <w:t>ственных органов, гражданами и организациями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C526FB" w:rsidRDefault="00C526FB" w:rsidP="00C526FB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26FB" w:rsidRPr="005B6CC2" w:rsidRDefault="00C526FB" w:rsidP="00C526FB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5B6CC2">
        <w:rPr>
          <w:rFonts w:ascii="Times New Roman" w:hAnsi="Times New Roman" w:cs="Times New Roman"/>
          <w:sz w:val="24"/>
          <w:szCs w:val="24"/>
        </w:rPr>
        <w:t xml:space="preserve">.1. </w:t>
      </w:r>
      <w:r w:rsidRPr="008D417B">
        <w:rPr>
          <w:rFonts w:ascii="Times New Roman" w:hAnsi="Times New Roman" w:cs="Times New Roman"/>
          <w:bCs/>
          <w:sz w:val="24"/>
          <w:szCs w:val="24"/>
        </w:rPr>
        <w:t>Главный специалист-эксперт</w:t>
      </w:r>
      <w:r w:rsidRPr="005B6CC2">
        <w:rPr>
          <w:rFonts w:ascii="Times New Roman" w:hAnsi="Times New Roman" w:cs="Times New Roman"/>
          <w:sz w:val="24"/>
          <w:szCs w:val="24"/>
        </w:rPr>
        <w:t xml:space="preserve"> Отдела по своим должностным обязанностям осуществляет служебное взаимодействие с:</w:t>
      </w:r>
    </w:p>
    <w:p w:rsidR="00C526FB" w:rsidRPr="005B6CC2" w:rsidRDefault="00C526FB" w:rsidP="00C526F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7.1.1.</w:t>
      </w:r>
      <w:r w:rsidRPr="005B6CC2">
        <w:rPr>
          <w:rFonts w:ascii="Times New Roman" w:hAnsi="Times New Roman" w:cs="Times New Roman"/>
          <w:sz w:val="24"/>
          <w:szCs w:val="24"/>
        </w:rPr>
        <w:t xml:space="preserve"> с гражданскими служащими Управления,</w:t>
      </w:r>
    </w:p>
    <w:p w:rsidR="00C526FB" w:rsidRDefault="00C526FB" w:rsidP="00C526F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7.1.2.</w:t>
      </w:r>
      <w:r w:rsidRPr="005B6CC2">
        <w:rPr>
          <w:rFonts w:ascii="Times New Roman" w:hAnsi="Times New Roman" w:cs="Times New Roman"/>
          <w:sz w:val="24"/>
          <w:szCs w:val="24"/>
        </w:rPr>
        <w:t xml:space="preserve"> с гражданскими служащими иных государственных органов,</w:t>
      </w:r>
    </w:p>
    <w:p w:rsidR="00C526FB" w:rsidRPr="006C44E9" w:rsidRDefault="00C526FB" w:rsidP="00C526F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7.1.3.</w:t>
      </w:r>
      <w:r w:rsidRPr="006C44E9">
        <w:rPr>
          <w:rFonts w:ascii="Times New Roman" w:hAnsi="Times New Roman" w:cs="Times New Roman"/>
          <w:sz w:val="24"/>
          <w:szCs w:val="24"/>
        </w:rPr>
        <w:t xml:space="preserve"> </w:t>
      </w:r>
      <w:r w:rsidRPr="006C44E9">
        <w:rPr>
          <w:rFonts w:ascii="Times New Roman" w:hAnsi="Times New Roman" w:cs="Times New Roman"/>
          <w:color w:val="000000"/>
          <w:sz w:val="24"/>
          <w:szCs w:val="24"/>
        </w:rPr>
        <w:t>с общественными организациями по вопросам защиты прав потребителей, потребительского рынка и технического регулирования,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санитарно-эпидемиологического благополучия,</w:t>
      </w:r>
    </w:p>
    <w:p w:rsidR="00C526FB" w:rsidRDefault="00C526FB" w:rsidP="00C526F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7.1.4. </w:t>
      </w:r>
      <w:r w:rsidRPr="005B6CC2">
        <w:rPr>
          <w:rFonts w:ascii="Times New Roman" w:hAnsi="Times New Roman" w:cs="Times New Roman"/>
          <w:sz w:val="24"/>
          <w:szCs w:val="24"/>
        </w:rPr>
        <w:t xml:space="preserve">гражданами и организациями, в порядке, установленном </w:t>
      </w:r>
      <w:r>
        <w:rPr>
          <w:rFonts w:ascii="Times New Roman" w:hAnsi="Times New Roman" w:cs="Times New Roman"/>
          <w:sz w:val="24"/>
          <w:szCs w:val="24"/>
        </w:rPr>
        <w:t>действующим законодательством,</w:t>
      </w:r>
    </w:p>
    <w:p w:rsidR="00C526FB" w:rsidRDefault="00C526FB" w:rsidP="00C526F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7.1.5. работниками ФБУЗ и иными организациями в порядке, установленном Положением об Управлении.</w:t>
      </w:r>
    </w:p>
    <w:p w:rsidR="00C526FB" w:rsidRPr="005B6CC2" w:rsidRDefault="00C526FB" w:rsidP="00C526F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526FB" w:rsidRDefault="00C526FB" w:rsidP="00C526FB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VIII</w:t>
      </w:r>
      <w:r w:rsidRPr="005B6CC2">
        <w:rPr>
          <w:rFonts w:ascii="Times New Roman" w:hAnsi="Times New Roman" w:cs="Times New Roman"/>
          <w:b/>
          <w:sz w:val="24"/>
          <w:szCs w:val="24"/>
        </w:rPr>
        <w:t>. Перечень государственных услуг, оказываемых гражданам и организациям в соответствии с административным регламентом государственного органа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C526FB" w:rsidRDefault="00C526FB" w:rsidP="00C526FB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26FB" w:rsidRDefault="00C526FB" w:rsidP="00C526F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5B6CC2">
        <w:rPr>
          <w:rFonts w:ascii="Times New Roman" w:hAnsi="Times New Roman" w:cs="Times New Roman"/>
          <w:sz w:val="24"/>
          <w:szCs w:val="24"/>
        </w:rPr>
        <w:t xml:space="preserve">.1. </w:t>
      </w:r>
      <w:r>
        <w:rPr>
          <w:rFonts w:ascii="Times New Roman" w:hAnsi="Times New Roman" w:cs="Times New Roman"/>
          <w:bCs/>
          <w:sz w:val="24"/>
          <w:szCs w:val="24"/>
        </w:rPr>
        <w:t>Главный специалист</w:t>
      </w:r>
      <w:r w:rsidRPr="008D417B">
        <w:rPr>
          <w:rFonts w:ascii="Times New Roman" w:hAnsi="Times New Roman" w:cs="Times New Roman"/>
          <w:bCs/>
          <w:sz w:val="24"/>
          <w:szCs w:val="24"/>
        </w:rPr>
        <w:t>-эксперт</w:t>
      </w:r>
      <w:r w:rsidRPr="005B6CC2">
        <w:rPr>
          <w:rFonts w:ascii="Times New Roman" w:hAnsi="Times New Roman" w:cs="Times New Roman"/>
          <w:sz w:val="24"/>
          <w:szCs w:val="24"/>
        </w:rPr>
        <w:t xml:space="preserve"> Отдела участвует в организационном, информационном и документац</w:t>
      </w:r>
      <w:r w:rsidRPr="005B6CC2">
        <w:rPr>
          <w:rFonts w:ascii="Times New Roman" w:hAnsi="Times New Roman" w:cs="Times New Roman"/>
          <w:sz w:val="24"/>
          <w:szCs w:val="24"/>
        </w:rPr>
        <w:t>и</w:t>
      </w:r>
      <w:r w:rsidRPr="005B6CC2">
        <w:rPr>
          <w:rFonts w:ascii="Times New Roman" w:hAnsi="Times New Roman" w:cs="Times New Roman"/>
          <w:sz w:val="24"/>
          <w:szCs w:val="24"/>
        </w:rPr>
        <w:t>онном обеспечении</w:t>
      </w:r>
      <w:r>
        <w:rPr>
          <w:rFonts w:ascii="Times New Roman" w:hAnsi="Times New Roman" w:cs="Times New Roman"/>
          <w:sz w:val="24"/>
          <w:szCs w:val="24"/>
        </w:rPr>
        <w:t xml:space="preserve"> Управления,</w:t>
      </w:r>
      <w:r w:rsidRPr="005B6CC2">
        <w:rPr>
          <w:rFonts w:ascii="Times New Roman" w:hAnsi="Times New Roman" w:cs="Times New Roman"/>
          <w:sz w:val="24"/>
          <w:szCs w:val="24"/>
        </w:rPr>
        <w:t xml:space="preserve"> оказания государственных услуг в соответствии с административным регламентом, </w:t>
      </w:r>
      <w:r>
        <w:rPr>
          <w:rFonts w:ascii="Times New Roman" w:hAnsi="Times New Roman" w:cs="Times New Roman"/>
          <w:sz w:val="24"/>
          <w:szCs w:val="24"/>
        </w:rPr>
        <w:t>утвержденным</w:t>
      </w:r>
      <w:r w:rsidRPr="005B6CC2">
        <w:rPr>
          <w:rFonts w:ascii="Times New Roman" w:hAnsi="Times New Roman" w:cs="Times New Roman"/>
          <w:sz w:val="24"/>
          <w:szCs w:val="24"/>
        </w:rPr>
        <w:t xml:space="preserve"> Федеральной службой по надзору в сфере защиты прав потребит</w:t>
      </w:r>
      <w:r w:rsidRPr="005B6CC2">
        <w:rPr>
          <w:rFonts w:ascii="Times New Roman" w:hAnsi="Times New Roman" w:cs="Times New Roman"/>
          <w:sz w:val="24"/>
          <w:szCs w:val="24"/>
        </w:rPr>
        <w:t>е</w:t>
      </w:r>
      <w:r w:rsidRPr="005B6CC2">
        <w:rPr>
          <w:rFonts w:ascii="Times New Roman" w:hAnsi="Times New Roman" w:cs="Times New Roman"/>
          <w:sz w:val="24"/>
          <w:szCs w:val="24"/>
        </w:rPr>
        <w:t>лей и благополучия человека.</w:t>
      </w:r>
    </w:p>
    <w:p w:rsidR="00C526FB" w:rsidRPr="005B6CC2" w:rsidRDefault="00C526FB" w:rsidP="00C526FB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C526FB" w:rsidRDefault="00C526FB" w:rsidP="00C526FB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6CC2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Pr="005B6CC2">
        <w:rPr>
          <w:rFonts w:ascii="Times New Roman" w:hAnsi="Times New Roman" w:cs="Times New Roman"/>
          <w:sz w:val="24"/>
          <w:szCs w:val="24"/>
        </w:rPr>
        <w:t>.</w:t>
      </w:r>
      <w:r w:rsidRPr="005B6CC2">
        <w:rPr>
          <w:rFonts w:ascii="Times New Roman" w:hAnsi="Times New Roman" w:cs="Times New Roman"/>
          <w:b/>
          <w:sz w:val="24"/>
          <w:szCs w:val="24"/>
        </w:rPr>
        <w:t xml:space="preserve"> Показатели эффективности и результативности профессиональной сл</w:t>
      </w:r>
      <w:r w:rsidRPr="005B6CC2">
        <w:rPr>
          <w:rFonts w:ascii="Times New Roman" w:hAnsi="Times New Roman" w:cs="Times New Roman"/>
          <w:b/>
          <w:sz w:val="24"/>
          <w:szCs w:val="24"/>
        </w:rPr>
        <w:t>у</w:t>
      </w:r>
      <w:r w:rsidRPr="005B6CC2">
        <w:rPr>
          <w:rFonts w:ascii="Times New Roman" w:hAnsi="Times New Roman" w:cs="Times New Roman"/>
          <w:b/>
          <w:sz w:val="24"/>
          <w:szCs w:val="24"/>
        </w:rPr>
        <w:t>жебной деятельности гражданского служащего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C526FB" w:rsidRDefault="00C526FB" w:rsidP="00C526FB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26FB" w:rsidRPr="00C526FB" w:rsidRDefault="00C526FB" w:rsidP="00C526FB">
      <w:pPr>
        <w:pStyle w:val="20"/>
        <w:shd w:val="clear" w:color="auto" w:fill="auto"/>
        <w:spacing w:line="240" w:lineRule="auto"/>
        <w:ind w:firstLine="740"/>
        <w:jc w:val="left"/>
        <w:rPr>
          <w:color w:val="000000"/>
          <w:sz w:val="24"/>
          <w:szCs w:val="24"/>
          <w:u w:val="none"/>
        </w:rPr>
      </w:pPr>
      <w:r w:rsidRPr="00C526FB">
        <w:rPr>
          <w:color w:val="000000"/>
          <w:sz w:val="24"/>
          <w:szCs w:val="24"/>
          <w:u w:val="none"/>
        </w:rPr>
        <w:t>9.1. Эффективность и результативность профессиональной служебной деятельности главного  специалиста–эксперта оценивается по следующим показателям:</w:t>
      </w:r>
    </w:p>
    <w:p w:rsidR="00C526FB" w:rsidRPr="00C526FB" w:rsidRDefault="00C526FB" w:rsidP="00C526FB">
      <w:pPr>
        <w:pStyle w:val="20"/>
        <w:shd w:val="clear" w:color="auto" w:fill="auto"/>
        <w:spacing w:line="240" w:lineRule="auto"/>
        <w:ind w:firstLine="740"/>
        <w:rPr>
          <w:color w:val="000000"/>
          <w:sz w:val="24"/>
          <w:szCs w:val="24"/>
          <w:u w:val="none"/>
        </w:rPr>
      </w:pPr>
      <w:r w:rsidRPr="00C526FB">
        <w:rPr>
          <w:color w:val="000000"/>
          <w:sz w:val="24"/>
          <w:szCs w:val="24"/>
          <w:u w:val="none"/>
        </w:rPr>
        <w:t>отсутствию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</w:p>
    <w:p w:rsidR="00C526FB" w:rsidRPr="00C526FB" w:rsidRDefault="00C526FB" w:rsidP="00C526FB">
      <w:pPr>
        <w:pStyle w:val="20"/>
        <w:shd w:val="clear" w:color="auto" w:fill="auto"/>
        <w:spacing w:line="240" w:lineRule="auto"/>
        <w:ind w:firstLine="740"/>
        <w:rPr>
          <w:color w:val="000000"/>
          <w:sz w:val="24"/>
          <w:szCs w:val="24"/>
          <w:u w:val="none"/>
        </w:rPr>
      </w:pPr>
      <w:r w:rsidRPr="00C526FB">
        <w:rPr>
          <w:color w:val="000000"/>
          <w:sz w:val="24"/>
          <w:szCs w:val="24"/>
          <w:u w:val="none"/>
        </w:rPr>
        <w:t>качеству выполненной работы: подготовка документов в соответствии с установленными требованиями, полное и логичное изложение материала, юридически грамотное составление документов, отсутствие стилистических и грамматических ошибок;</w:t>
      </w:r>
    </w:p>
    <w:p w:rsidR="00C526FB" w:rsidRPr="00C526FB" w:rsidRDefault="00C526FB" w:rsidP="00C526FB">
      <w:pPr>
        <w:pStyle w:val="20"/>
        <w:shd w:val="clear" w:color="auto" w:fill="auto"/>
        <w:spacing w:line="240" w:lineRule="auto"/>
        <w:ind w:firstLine="680"/>
        <w:rPr>
          <w:color w:val="000000"/>
          <w:sz w:val="24"/>
          <w:szCs w:val="24"/>
          <w:u w:val="none"/>
        </w:rPr>
      </w:pPr>
      <w:r w:rsidRPr="00C526FB">
        <w:rPr>
          <w:color w:val="000000"/>
          <w:sz w:val="24"/>
          <w:szCs w:val="24"/>
          <w:u w:val="none"/>
        </w:rPr>
        <w:t>количеству возвратов на доработку ранее подготовленных документов;</w:t>
      </w:r>
    </w:p>
    <w:p w:rsidR="00C526FB" w:rsidRPr="00C526FB" w:rsidRDefault="00C526FB" w:rsidP="00C526FB">
      <w:pPr>
        <w:pStyle w:val="20"/>
        <w:shd w:val="clear" w:color="auto" w:fill="auto"/>
        <w:spacing w:line="240" w:lineRule="auto"/>
        <w:ind w:firstLine="680"/>
        <w:rPr>
          <w:color w:val="000000"/>
          <w:sz w:val="24"/>
          <w:szCs w:val="24"/>
          <w:u w:val="none"/>
        </w:rPr>
      </w:pPr>
      <w:r w:rsidRPr="00C526FB">
        <w:rPr>
          <w:color w:val="000000"/>
          <w:sz w:val="24"/>
          <w:szCs w:val="24"/>
          <w:u w:val="none"/>
        </w:rPr>
        <w:t>наличию у гражданского служащего поощрений за безупречную и эффективную службу;</w:t>
      </w:r>
    </w:p>
    <w:p w:rsidR="00C526FB" w:rsidRPr="00C526FB" w:rsidRDefault="00C526FB" w:rsidP="00C526FB">
      <w:pPr>
        <w:pStyle w:val="20"/>
        <w:shd w:val="clear" w:color="auto" w:fill="auto"/>
        <w:spacing w:line="240" w:lineRule="auto"/>
        <w:ind w:firstLine="680"/>
        <w:rPr>
          <w:color w:val="000000"/>
          <w:sz w:val="24"/>
          <w:szCs w:val="24"/>
          <w:u w:val="none"/>
        </w:rPr>
      </w:pPr>
      <w:r w:rsidRPr="00C526FB">
        <w:rPr>
          <w:color w:val="000000"/>
          <w:sz w:val="24"/>
          <w:szCs w:val="24"/>
          <w:u w:val="none"/>
        </w:rPr>
        <w:t>оценке профессиональных, организаторских и личностных качеств гражданского служащего по результатам его профессиональной служебной деятельности и с учетом его аттестации, сдачи квалификационного экзамена или иных показателей;</w:t>
      </w:r>
    </w:p>
    <w:p w:rsidR="00C526FB" w:rsidRPr="00C526FB" w:rsidRDefault="00C526FB" w:rsidP="00C526FB">
      <w:pPr>
        <w:pStyle w:val="20"/>
        <w:shd w:val="clear" w:color="auto" w:fill="auto"/>
        <w:spacing w:line="240" w:lineRule="auto"/>
        <w:ind w:firstLine="680"/>
        <w:rPr>
          <w:color w:val="000000"/>
          <w:sz w:val="24"/>
          <w:szCs w:val="24"/>
          <w:u w:val="none"/>
        </w:rPr>
      </w:pPr>
      <w:r w:rsidRPr="00C526FB">
        <w:rPr>
          <w:color w:val="000000"/>
          <w:sz w:val="24"/>
          <w:szCs w:val="24"/>
          <w:u w:val="none"/>
        </w:rP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C526FB" w:rsidRPr="00C526FB" w:rsidRDefault="00C526FB" w:rsidP="00C526FB">
      <w:pPr>
        <w:pStyle w:val="20"/>
        <w:shd w:val="clear" w:color="auto" w:fill="auto"/>
        <w:spacing w:line="240" w:lineRule="auto"/>
        <w:ind w:firstLine="680"/>
        <w:rPr>
          <w:color w:val="000000"/>
          <w:sz w:val="24"/>
          <w:szCs w:val="24"/>
          <w:u w:val="none"/>
        </w:rPr>
      </w:pPr>
      <w:r w:rsidRPr="00C526FB">
        <w:rPr>
          <w:color w:val="000000"/>
          <w:sz w:val="24"/>
          <w:szCs w:val="24"/>
          <w:u w:val="none"/>
        </w:rPr>
        <w:t xml:space="preserve">своевременности и оперативности выполнения поручений, рассмотрения обращений граждан и юридических лиц, соотношению количества своевременно выполненных к общему </w:t>
      </w:r>
      <w:r w:rsidRPr="00C526FB">
        <w:rPr>
          <w:color w:val="000000"/>
          <w:sz w:val="24"/>
          <w:szCs w:val="24"/>
          <w:u w:val="none"/>
        </w:rPr>
        <w:lastRenderedPageBreak/>
        <w:t>количеству индивидуальных поручений;</w:t>
      </w:r>
    </w:p>
    <w:p w:rsidR="00C526FB" w:rsidRPr="00C526FB" w:rsidRDefault="00C526FB" w:rsidP="00C526FB">
      <w:pPr>
        <w:pStyle w:val="20"/>
        <w:shd w:val="clear" w:color="auto" w:fill="auto"/>
        <w:spacing w:line="240" w:lineRule="auto"/>
        <w:ind w:firstLine="680"/>
        <w:rPr>
          <w:color w:val="000000"/>
          <w:sz w:val="24"/>
          <w:szCs w:val="24"/>
          <w:u w:val="none"/>
        </w:rPr>
      </w:pPr>
      <w:r w:rsidRPr="00C526FB">
        <w:rPr>
          <w:color w:val="000000"/>
          <w:sz w:val="24"/>
          <w:szCs w:val="24"/>
          <w:u w:val="none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C526FB" w:rsidRPr="00C526FB" w:rsidRDefault="00C526FB" w:rsidP="00C526FB">
      <w:pPr>
        <w:pStyle w:val="20"/>
        <w:shd w:val="clear" w:color="auto" w:fill="auto"/>
        <w:spacing w:line="240" w:lineRule="auto"/>
        <w:ind w:firstLine="680"/>
        <w:rPr>
          <w:color w:val="000000"/>
          <w:sz w:val="24"/>
          <w:szCs w:val="24"/>
          <w:u w:val="none"/>
        </w:rPr>
      </w:pPr>
      <w:r w:rsidRPr="00C526FB">
        <w:rPr>
          <w:color w:val="000000"/>
          <w:sz w:val="24"/>
          <w:szCs w:val="24"/>
          <w:u w:val="none"/>
        </w:rPr>
        <w:t>творческому подходу к решению поставленных задач, активности и инициативе в освоении новых компьютерных и информационных технологий;</w:t>
      </w:r>
    </w:p>
    <w:p w:rsidR="00C526FB" w:rsidRPr="00C526FB" w:rsidRDefault="00C526FB" w:rsidP="00C526FB">
      <w:pPr>
        <w:pStyle w:val="20"/>
        <w:shd w:val="clear" w:color="auto" w:fill="auto"/>
        <w:spacing w:line="240" w:lineRule="auto"/>
        <w:ind w:firstLine="680"/>
        <w:rPr>
          <w:color w:val="000000"/>
          <w:sz w:val="24"/>
          <w:szCs w:val="24"/>
          <w:u w:val="none"/>
        </w:rPr>
      </w:pPr>
      <w:r w:rsidRPr="00C526FB">
        <w:rPr>
          <w:color w:val="000000"/>
          <w:sz w:val="24"/>
          <w:szCs w:val="24"/>
          <w:u w:val="none"/>
        </w:rPr>
        <w:t>способности быстро адаптироваться к новым условиям и требованиям, самостоятельности выполнения служебных обязанностей;</w:t>
      </w:r>
    </w:p>
    <w:p w:rsidR="00C526FB" w:rsidRPr="00C526FB" w:rsidRDefault="00C526FB" w:rsidP="00C526FB">
      <w:pPr>
        <w:pStyle w:val="20"/>
        <w:shd w:val="clear" w:color="auto" w:fill="auto"/>
        <w:spacing w:line="240" w:lineRule="auto"/>
        <w:ind w:firstLine="680"/>
        <w:rPr>
          <w:color w:val="000000"/>
          <w:sz w:val="24"/>
          <w:szCs w:val="24"/>
          <w:u w:val="none"/>
        </w:rPr>
      </w:pPr>
      <w:r w:rsidRPr="00C526FB">
        <w:rPr>
          <w:color w:val="000000"/>
          <w:sz w:val="24"/>
          <w:szCs w:val="24"/>
          <w:u w:val="none"/>
        </w:rPr>
        <w:t>отсутствию жалоб граждан, юридических лиц на действия (бездействие) гражданского служащего;</w:t>
      </w:r>
    </w:p>
    <w:p w:rsidR="00C526FB" w:rsidRPr="00C526FB" w:rsidRDefault="00C526FB" w:rsidP="00C526FB">
      <w:pPr>
        <w:pStyle w:val="20"/>
        <w:shd w:val="clear" w:color="auto" w:fill="auto"/>
        <w:spacing w:line="240" w:lineRule="auto"/>
        <w:ind w:firstLine="680"/>
        <w:rPr>
          <w:color w:val="000000"/>
          <w:sz w:val="24"/>
          <w:szCs w:val="24"/>
          <w:u w:val="none"/>
        </w:rPr>
      </w:pPr>
      <w:r w:rsidRPr="00C526FB">
        <w:rPr>
          <w:color w:val="000000"/>
          <w:sz w:val="24"/>
          <w:szCs w:val="24"/>
          <w:u w:val="none"/>
        </w:rPr>
        <w:t>осознанию ответственности за последствия своих действий, принимаемых решений;</w:t>
      </w:r>
    </w:p>
    <w:p w:rsidR="00C526FB" w:rsidRPr="00C526FB" w:rsidRDefault="00C526FB" w:rsidP="00C526FB">
      <w:pPr>
        <w:pStyle w:val="20"/>
        <w:shd w:val="clear" w:color="auto" w:fill="auto"/>
        <w:spacing w:line="240" w:lineRule="auto"/>
        <w:ind w:firstLine="680"/>
        <w:rPr>
          <w:color w:val="000000"/>
          <w:sz w:val="24"/>
          <w:szCs w:val="24"/>
          <w:u w:val="none"/>
        </w:rPr>
      </w:pPr>
      <w:r w:rsidRPr="00C526FB">
        <w:rPr>
          <w:color w:val="000000"/>
          <w:sz w:val="24"/>
          <w:szCs w:val="24"/>
          <w:u w:val="none"/>
        </w:rPr>
        <w:t>с учетом должностных обязанностей могут быть указаны иные показатели эффективности и результативности профессиональной служебной деятельности гражданского служащего.</w:t>
      </w:r>
    </w:p>
    <w:p w:rsidR="00C526FB" w:rsidRPr="00C526FB" w:rsidRDefault="00C526FB" w:rsidP="00C526FB">
      <w:pPr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C526FB" w:rsidRDefault="00C526FB" w:rsidP="00C526FB"/>
    <w:p w:rsidR="002334DB" w:rsidRPr="00A02FEA" w:rsidRDefault="002334DB" w:rsidP="00A02FEA">
      <w:pPr>
        <w:rPr>
          <w:sz w:val="28"/>
          <w:szCs w:val="28"/>
        </w:rPr>
      </w:pPr>
    </w:p>
    <w:sectPr w:rsidR="002334DB" w:rsidRPr="00A02FEA" w:rsidSect="005D46AF">
      <w:footerReference w:type="even" r:id="rId5"/>
      <w:footerReference w:type="default" r:id="rId6"/>
      <w:pgSz w:w="11909" w:h="16834"/>
      <w:pgMar w:top="851" w:right="851" w:bottom="851" w:left="1304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275" w:rsidRDefault="00C526FB" w:rsidP="00A2471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D1275" w:rsidRDefault="00C526FB" w:rsidP="00A24712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275" w:rsidRDefault="00C526FB" w:rsidP="00A2471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11</w:t>
    </w:r>
    <w:r>
      <w:rPr>
        <w:rStyle w:val="a5"/>
      </w:rPr>
      <w:fldChar w:fldCharType="end"/>
    </w:r>
  </w:p>
  <w:p w:rsidR="009D1275" w:rsidRDefault="00C526FB" w:rsidP="00A24712">
    <w:pPr>
      <w:pStyle w:val="a3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characterSpacingControl w:val="doNotCompress"/>
  <w:compat/>
  <w:rsids>
    <w:rsidRoot w:val="00C526FB"/>
    <w:rsid w:val="000E715D"/>
    <w:rsid w:val="00212834"/>
    <w:rsid w:val="002334DB"/>
    <w:rsid w:val="002C6A15"/>
    <w:rsid w:val="0038453F"/>
    <w:rsid w:val="00493D15"/>
    <w:rsid w:val="004E710E"/>
    <w:rsid w:val="00556B70"/>
    <w:rsid w:val="008914EF"/>
    <w:rsid w:val="009A6C66"/>
    <w:rsid w:val="009D2384"/>
    <w:rsid w:val="009E5308"/>
    <w:rsid w:val="00A02FEA"/>
    <w:rsid w:val="00B92008"/>
    <w:rsid w:val="00C526FB"/>
    <w:rsid w:val="00CD6170"/>
    <w:rsid w:val="00D75D6B"/>
    <w:rsid w:val="00DA4439"/>
    <w:rsid w:val="00E0227A"/>
    <w:rsid w:val="00EB18BF"/>
    <w:rsid w:val="00FE16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u w:val="single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6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u w:val="non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526F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C526FB"/>
    <w:rPr>
      <w:rFonts w:ascii="Arial" w:eastAsia="Times New Roman" w:hAnsi="Arial" w:cs="Arial"/>
      <w:sz w:val="20"/>
      <w:szCs w:val="20"/>
      <w:u w:val="none"/>
      <w:lang w:eastAsia="ru-RU"/>
    </w:rPr>
  </w:style>
  <w:style w:type="character" w:styleId="a5">
    <w:name w:val="page number"/>
    <w:basedOn w:val="a0"/>
    <w:rsid w:val="00C526FB"/>
  </w:style>
  <w:style w:type="paragraph" w:customStyle="1" w:styleId="BodyTextIndent2">
    <w:name w:val="Body Text Indent 2"/>
    <w:basedOn w:val="a"/>
    <w:rsid w:val="00C526FB"/>
    <w:pPr>
      <w:widowControl/>
      <w:autoSpaceDE/>
      <w:autoSpaceDN/>
      <w:adjustRightInd/>
      <w:spacing w:line="480" w:lineRule="auto"/>
      <w:ind w:firstLine="720"/>
      <w:jc w:val="both"/>
    </w:pPr>
    <w:rPr>
      <w:rFonts w:ascii="Times New Roman" w:hAnsi="Times New Roman" w:cs="Times New Roman"/>
      <w:sz w:val="24"/>
    </w:rPr>
  </w:style>
  <w:style w:type="paragraph" w:customStyle="1" w:styleId="Default">
    <w:name w:val="Default"/>
    <w:rsid w:val="00C526FB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u w:val="none"/>
      <w:lang w:eastAsia="ru-RU"/>
    </w:rPr>
  </w:style>
  <w:style w:type="character" w:customStyle="1" w:styleId="s4">
    <w:name w:val="s4"/>
    <w:basedOn w:val="a0"/>
    <w:rsid w:val="00C526FB"/>
  </w:style>
  <w:style w:type="character" w:customStyle="1" w:styleId="s2">
    <w:name w:val="s2"/>
    <w:basedOn w:val="a0"/>
    <w:rsid w:val="00C526FB"/>
  </w:style>
  <w:style w:type="character" w:customStyle="1" w:styleId="2">
    <w:name w:val="Основной текст (2)_"/>
    <w:basedOn w:val="a0"/>
    <w:link w:val="20"/>
    <w:rsid w:val="00C526F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526FB"/>
    <w:pPr>
      <w:shd w:val="clear" w:color="auto" w:fill="FFFFFF"/>
      <w:autoSpaceDE/>
      <w:autoSpaceDN/>
      <w:adjustRightInd/>
      <w:spacing w:line="322" w:lineRule="exact"/>
      <w:jc w:val="both"/>
    </w:pPr>
    <w:rPr>
      <w:rFonts w:ascii="Times New Roman" w:eastAsiaTheme="minorHAnsi" w:hAnsi="Times New Roman" w:cs="Times New Roman"/>
      <w:sz w:val="28"/>
      <w:szCs w:val="28"/>
      <w:u w:val="single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yperlink" Target="garantF1://10003000.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k\Desktop\&#1064;&#1072;&#1073;&#1083;&#1086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Шаблон.dotx</Template>
  <TotalTime>1</TotalTime>
  <Pages>11</Pages>
  <Words>5571</Words>
  <Characters>31756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Роспотребнадзора по РМЭ</Company>
  <LinksUpToDate>false</LinksUpToDate>
  <CharactersWithSpaces>37253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</dc:creator>
  <cp:lastModifiedBy>ok</cp:lastModifiedBy>
  <cp:revision>1</cp:revision>
  <dcterms:created xsi:type="dcterms:W3CDTF">2020-10-19T06:54:00Z</dcterms:created>
  <dcterms:modified xsi:type="dcterms:W3CDTF">2020-10-19T06:55:00Z</dcterms:modified>
</cp:coreProperties>
</file>